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Na temelju članka 31. Statuta Doma zdravlja Zagreb – Centar (Službeni glasnik Grada Zagreba </w:t>
      </w:r>
      <w:r w:rsidR="00E10C54" w:rsidRPr="00C1689D">
        <w:rPr>
          <w:rFonts w:ascii="Arial" w:eastAsia="Calibri" w:hAnsi="Arial" w:cs="Arial"/>
          <w:noProof w:val="0"/>
          <w:sz w:val="20"/>
          <w:szCs w:val="20"/>
        </w:rPr>
        <w:t>3</w:t>
      </w:r>
      <w:r w:rsidRPr="00C1689D">
        <w:rPr>
          <w:rFonts w:ascii="Arial" w:eastAsia="Calibri" w:hAnsi="Arial" w:cs="Arial"/>
          <w:noProof w:val="0"/>
          <w:sz w:val="20"/>
          <w:szCs w:val="20"/>
        </w:rPr>
        <w:t>/</w:t>
      </w:r>
      <w:r w:rsidR="00E10C54" w:rsidRPr="00C1689D">
        <w:rPr>
          <w:rFonts w:ascii="Arial" w:eastAsia="Calibri" w:hAnsi="Arial" w:cs="Arial"/>
          <w:noProof w:val="0"/>
          <w:sz w:val="20"/>
          <w:szCs w:val="20"/>
        </w:rPr>
        <w:t>2</w:t>
      </w: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0), ravnateljica Doma zdravlja Zagreb - Centar, Zagreb, </w:t>
      </w:r>
      <w:proofErr w:type="spellStart"/>
      <w:r w:rsidRPr="00C1689D">
        <w:rPr>
          <w:rFonts w:ascii="Arial" w:eastAsia="Calibri" w:hAnsi="Arial" w:cs="Arial"/>
          <w:noProof w:val="0"/>
          <w:sz w:val="20"/>
          <w:szCs w:val="20"/>
        </w:rPr>
        <w:t>Runjaninova</w:t>
      </w:r>
      <w:proofErr w:type="spellEnd"/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 4, raspisuje</w:t>
      </w:r>
    </w:p>
    <w:p w:rsidR="00861CAA" w:rsidRPr="00C1689D" w:rsidRDefault="00861CAA" w:rsidP="00861CAA">
      <w:pPr>
        <w:spacing w:after="0" w:line="276" w:lineRule="auto"/>
        <w:jc w:val="center"/>
        <w:rPr>
          <w:rFonts w:ascii="Arial" w:eastAsia="Calibri" w:hAnsi="Arial" w:cs="Arial"/>
          <w:b/>
          <w:noProof w:val="0"/>
          <w:sz w:val="20"/>
          <w:szCs w:val="20"/>
        </w:rPr>
      </w:pPr>
    </w:p>
    <w:p w:rsidR="00861CAA" w:rsidRPr="00C1689D" w:rsidRDefault="00861CAA" w:rsidP="00861CAA">
      <w:pPr>
        <w:spacing w:after="0" w:line="276" w:lineRule="auto"/>
        <w:jc w:val="center"/>
        <w:rPr>
          <w:rFonts w:ascii="Arial" w:eastAsia="Calibri" w:hAnsi="Arial" w:cs="Arial"/>
          <w:b/>
          <w:noProof w:val="0"/>
          <w:sz w:val="20"/>
          <w:szCs w:val="20"/>
        </w:rPr>
      </w:pPr>
      <w:r w:rsidRPr="00C1689D">
        <w:rPr>
          <w:rFonts w:ascii="Arial" w:eastAsia="Calibri" w:hAnsi="Arial" w:cs="Arial"/>
          <w:b/>
          <w:noProof w:val="0"/>
          <w:sz w:val="20"/>
          <w:szCs w:val="20"/>
        </w:rPr>
        <w:t>N A T J E Č A J</w:t>
      </w:r>
    </w:p>
    <w:p w:rsidR="00861CAA" w:rsidRPr="00C1689D" w:rsidRDefault="00861CAA" w:rsidP="00861CAA">
      <w:pPr>
        <w:spacing w:after="0"/>
        <w:jc w:val="center"/>
        <w:rPr>
          <w:rFonts w:ascii="Arial" w:eastAsia="Calibri" w:hAnsi="Arial" w:cs="Arial"/>
          <w:b/>
          <w:noProof w:val="0"/>
          <w:sz w:val="20"/>
          <w:szCs w:val="20"/>
          <w:lang w:val="pl-PL"/>
        </w:rPr>
      </w:pPr>
      <w:r w:rsidRPr="00C1689D">
        <w:rPr>
          <w:rFonts w:ascii="Arial" w:eastAsia="Calibri" w:hAnsi="Arial" w:cs="Arial"/>
          <w:b/>
          <w:noProof w:val="0"/>
          <w:sz w:val="20"/>
          <w:szCs w:val="20"/>
          <w:lang w:val="pl-PL"/>
        </w:rPr>
        <w:t>za prijam u radni odnos na radna mjesta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  <w:lang w:val="pl-PL"/>
        </w:rPr>
      </w:pPr>
    </w:p>
    <w:p w:rsidR="00F37C83" w:rsidRPr="00C1689D" w:rsidRDefault="002F1EF0" w:rsidP="004B3213">
      <w:pPr>
        <w:pStyle w:val="Bezproreda"/>
        <w:rPr>
          <w:rFonts w:ascii="Arial" w:eastAsia="Calibri" w:hAnsi="Arial" w:cs="Arial"/>
          <w:b/>
          <w:noProof w:val="0"/>
          <w:sz w:val="20"/>
          <w:szCs w:val="20"/>
          <w:lang w:val="pl-PL"/>
        </w:rPr>
      </w:pPr>
      <w:r w:rsidRPr="00C1689D">
        <w:rPr>
          <w:rFonts w:ascii="Arial" w:hAnsi="Arial" w:cs="Arial"/>
          <w:b/>
          <w:sz w:val="20"/>
          <w:szCs w:val="20"/>
        </w:rPr>
        <w:t>1</w:t>
      </w:r>
      <w:r w:rsidR="00F37C83" w:rsidRPr="00C1689D">
        <w:rPr>
          <w:rFonts w:ascii="Arial" w:hAnsi="Arial" w:cs="Arial"/>
          <w:b/>
          <w:sz w:val="20"/>
          <w:szCs w:val="20"/>
        </w:rPr>
        <w:t>. liječnik</w:t>
      </w:r>
      <w:r w:rsidR="00F37C83" w:rsidRPr="00C1689D">
        <w:rPr>
          <w:rFonts w:ascii="Arial" w:eastAsia="Calibri" w:hAnsi="Arial" w:cs="Arial"/>
          <w:b/>
          <w:noProof w:val="0"/>
          <w:sz w:val="20"/>
          <w:szCs w:val="20"/>
          <w:lang w:val="pl-PL"/>
        </w:rPr>
        <w:t xml:space="preserve"> specijalist psihijatrije – 1 izvršitelj (m/ž) na određeno vrijeme </w:t>
      </w:r>
    </w:p>
    <w:p w:rsidR="00F37C83" w:rsidRPr="00C1689D" w:rsidRDefault="00F37C83" w:rsidP="00F37C83">
      <w:pPr>
        <w:spacing w:after="0" w:line="276" w:lineRule="auto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b/>
          <w:noProof w:val="0"/>
          <w:sz w:val="20"/>
          <w:szCs w:val="20"/>
        </w:rPr>
        <w:t xml:space="preserve">Uvjeti: </w:t>
      </w:r>
      <w:r w:rsidRPr="00C1689D">
        <w:rPr>
          <w:rFonts w:ascii="Arial" w:eastAsia="Calibri" w:hAnsi="Arial" w:cs="Arial"/>
          <w:noProof w:val="0"/>
          <w:sz w:val="20"/>
          <w:szCs w:val="20"/>
        </w:rPr>
        <w:t>-</w:t>
      </w:r>
      <w:r w:rsidRPr="00C1689D">
        <w:rPr>
          <w:rFonts w:ascii="Arial" w:eastAsia="Calibri" w:hAnsi="Arial" w:cs="Arial"/>
          <w:b/>
          <w:noProof w:val="0"/>
          <w:sz w:val="20"/>
          <w:szCs w:val="20"/>
        </w:rPr>
        <w:t xml:space="preserve"> </w:t>
      </w:r>
      <w:r w:rsidRPr="00C1689D">
        <w:rPr>
          <w:rFonts w:ascii="Arial" w:eastAsia="Calibri" w:hAnsi="Arial" w:cs="Arial"/>
          <w:noProof w:val="0"/>
          <w:sz w:val="20"/>
          <w:szCs w:val="20"/>
        </w:rPr>
        <w:t>VSS, medicinski fakultet, doktor medicine;</w:t>
      </w:r>
    </w:p>
    <w:p w:rsidR="00F37C83" w:rsidRPr="00C1689D" w:rsidRDefault="00F37C83" w:rsidP="00F37C83">
      <w:pPr>
        <w:spacing w:after="0" w:line="276" w:lineRule="auto"/>
        <w:ind w:firstLine="708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- položen stručni ispit;</w:t>
      </w:r>
    </w:p>
    <w:p w:rsidR="00F37C83" w:rsidRPr="00C1689D" w:rsidRDefault="00F37C83" w:rsidP="00F37C83">
      <w:pPr>
        <w:spacing w:after="0" w:line="276" w:lineRule="auto"/>
        <w:ind w:firstLine="708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- specijalizacija iz psihijatrije;</w:t>
      </w:r>
    </w:p>
    <w:p w:rsidR="00F37C83" w:rsidRPr="00C1689D" w:rsidRDefault="00F37C83" w:rsidP="00F37C83">
      <w:pPr>
        <w:spacing w:after="0" w:line="276" w:lineRule="auto"/>
        <w:ind w:firstLine="708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- odobrenje za samostalan rad;</w:t>
      </w:r>
    </w:p>
    <w:p w:rsidR="00F37C83" w:rsidRPr="00C1689D" w:rsidRDefault="00F37C83" w:rsidP="00F37C83">
      <w:pPr>
        <w:spacing w:after="0" w:line="276" w:lineRule="auto"/>
        <w:ind w:firstLine="708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- poznavanje rada na računalu;</w:t>
      </w:r>
    </w:p>
    <w:p w:rsidR="00F37C83" w:rsidRPr="00C1689D" w:rsidRDefault="00F37C83" w:rsidP="00F37C83">
      <w:pPr>
        <w:spacing w:after="0" w:line="276" w:lineRule="auto"/>
        <w:ind w:firstLine="708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- 1 godina radnog iskustva u struci</w:t>
      </w:r>
    </w:p>
    <w:p w:rsidR="00F37C83" w:rsidRPr="00C1689D" w:rsidRDefault="00F37C83" w:rsidP="00083621">
      <w:pPr>
        <w:spacing w:after="0" w:line="276" w:lineRule="auto"/>
        <w:ind w:firstLine="705"/>
        <w:rPr>
          <w:rFonts w:ascii="Arial" w:eastAsia="Calibri" w:hAnsi="Arial" w:cs="Arial"/>
          <w:noProof w:val="0"/>
          <w:sz w:val="20"/>
          <w:szCs w:val="20"/>
        </w:rPr>
      </w:pPr>
    </w:p>
    <w:p w:rsidR="002F1EF0" w:rsidRPr="00C1689D" w:rsidRDefault="002F1EF0" w:rsidP="002F1EF0">
      <w:pPr>
        <w:spacing w:after="0" w:line="276" w:lineRule="auto"/>
        <w:jc w:val="both"/>
        <w:rPr>
          <w:rFonts w:ascii="Arial" w:eastAsia="Calibri" w:hAnsi="Arial" w:cs="Arial"/>
          <w:b/>
          <w:noProof w:val="0"/>
          <w:sz w:val="20"/>
          <w:szCs w:val="20"/>
        </w:rPr>
      </w:pPr>
      <w:r w:rsidRPr="00C1689D">
        <w:rPr>
          <w:rFonts w:ascii="Arial" w:eastAsia="Calibri" w:hAnsi="Arial" w:cs="Arial"/>
          <w:b/>
          <w:noProof w:val="0"/>
          <w:sz w:val="20"/>
          <w:szCs w:val="20"/>
        </w:rPr>
        <w:t xml:space="preserve">2. tajnica – voditelj urudžbenog zapisnika – 1 izvršitelj (m/ž) na </w:t>
      </w:r>
      <w:r w:rsidR="003325DA" w:rsidRPr="00C1689D">
        <w:rPr>
          <w:rFonts w:ascii="Arial" w:eastAsia="Calibri" w:hAnsi="Arial" w:cs="Arial"/>
          <w:b/>
          <w:noProof w:val="0"/>
          <w:sz w:val="20"/>
          <w:szCs w:val="20"/>
        </w:rPr>
        <w:t>ne</w:t>
      </w:r>
      <w:r w:rsidRPr="00C1689D">
        <w:rPr>
          <w:rFonts w:ascii="Arial" w:eastAsia="Calibri" w:hAnsi="Arial" w:cs="Arial"/>
          <w:b/>
          <w:noProof w:val="0"/>
          <w:sz w:val="20"/>
          <w:szCs w:val="20"/>
        </w:rPr>
        <w:t xml:space="preserve">određeno vrijeme </w:t>
      </w:r>
    </w:p>
    <w:p w:rsidR="002F1EF0" w:rsidRPr="00C1689D" w:rsidRDefault="002F1EF0" w:rsidP="002F1EF0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Uvjeti: - SSS upravnog, ekonomskog ili općeg smjera</w:t>
      </w:r>
    </w:p>
    <w:p w:rsidR="002F1EF0" w:rsidRPr="00C1689D" w:rsidRDefault="002F1EF0" w:rsidP="002F1EF0">
      <w:pPr>
        <w:spacing w:after="0" w:line="276" w:lineRule="auto"/>
        <w:ind w:firstLine="708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- poznavanje rada na računalu</w:t>
      </w:r>
    </w:p>
    <w:p w:rsidR="002F1EF0" w:rsidRPr="00C1689D" w:rsidRDefault="002F1EF0" w:rsidP="002F1EF0">
      <w:pPr>
        <w:spacing w:after="0" w:line="276" w:lineRule="auto"/>
        <w:ind w:firstLine="708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- 6 mjeseci radnog iskustva u struci </w:t>
      </w:r>
    </w:p>
    <w:p w:rsidR="002F1EF0" w:rsidRPr="00C1689D" w:rsidRDefault="002F1EF0" w:rsidP="002F1EF0">
      <w:pPr>
        <w:spacing w:after="0" w:line="276" w:lineRule="auto"/>
        <w:ind w:firstLine="708"/>
        <w:jc w:val="both"/>
        <w:rPr>
          <w:rFonts w:ascii="Arial" w:eastAsia="Calibri" w:hAnsi="Arial" w:cs="Arial"/>
          <w:noProof w:val="0"/>
          <w:sz w:val="20"/>
          <w:szCs w:val="20"/>
        </w:rPr>
      </w:pPr>
    </w:p>
    <w:p w:rsidR="002F1EF0" w:rsidRPr="00C1689D" w:rsidRDefault="002F1EF0" w:rsidP="002F1EF0">
      <w:pPr>
        <w:spacing w:after="0" w:line="276" w:lineRule="auto"/>
        <w:jc w:val="both"/>
        <w:rPr>
          <w:rFonts w:ascii="Arial" w:eastAsia="Calibri" w:hAnsi="Arial" w:cs="Arial"/>
          <w:b/>
          <w:noProof w:val="0"/>
          <w:sz w:val="20"/>
          <w:szCs w:val="20"/>
          <w:lang w:val="pl-PL"/>
        </w:rPr>
      </w:pPr>
      <w:r w:rsidRPr="00C1689D">
        <w:rPr>
          <w:rFonts w:ascii="Arial" w:eastAsia="Calibri" w:hAnsi="Arial" w:cs="Arial"/>
          <w:b/>
          <w:noProof w:val="0"/>
          <w:sz w:val="20"/>
          <w:szCs w:val="20"/>
          <w:lang w:val="pl-PL"/>
        </w:rPr>
        <w:t xml:space="preserve">3. računovodstveni referent - 1 izvršitelj (m/ž) na neodređeno vrijeme </w:t>
      </w:r>
    </w:p>
    <w:p w:rsidR="002F1EF0" w:rsidRPr="00C1689D" w:rsidRDefault="002F1EF0" w:rsidP="002F1EF0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  <w:lang w:val="pl-PL"/>
        </w:rPr>
      </w:pPr>
      <w:r w:rsidRPr="00C1689D">
        <w:rPr>
          <w:rFonts w:ascii="Arial" w:eastAsia="Calibri" w:hAnsi="Arial" w:cs="Arial"/>
          <w:noProof w:val="0"/>
          <w:sz w:val="20"/>
          <w:szCs w:val="20"/>
          <w:lang w:val="pl-PL"/>
        </w:rPr>
        <w:t>Uvjeti: - SSS ekonomskog smjera</w:t>
      </w:r>
    </w:p>
    <w:p w:rsidR="002F1EF0" w:rsidRPr="00C1689D" w:rsidRDefault="002F1EF0" w:rsidP="002F1EF0">
      <w:pPr>
        <w:spacing w:after="0" w:line="276" w:lineRule="auto"/>
        <w:ind w:firstLine="708"/>
        <w:jc w:val="both"/>
        <w:rPr>
          <w:rFonts w:ascii="Arial" w:eastAsia="Calibri" w:hAnsi="Arial" w:cs="Arial"/>
          <w:noProof w:val="0"/>
          <w:sz w:val="20"/>
          <w:szCs w:val="20"/>
          <w:lang w:val="pl-PL"/>
        </w:rPr>
      </w:pPr>
      <w:r w:rsidRPr="00C1689D">
        <w:rPr>
          <w:rFonts w:ascii="Arial" w:eastAsia="Calibri" w:hAnsi="Arial" w:cs="Arial"/>
          <w:noProof w:val="0"/>
          <w:sz w:val="20"/>
          <w:szCs w:val="20"/>
          <w:lang w:val="pl-PL"/>
        </w:rPr>
        <w:t>- poznavanje rada na računalu</w:t>
      </w:r>
    </w:p>
    <w:p w:rsidR="002F1EF0" w:rsidRPr="00C1689D" w:rsidRDefault="002F1EF0" w:rsidP="002F1EF0">
      <w:pPr>
        <w:spacing w:after="0" w:line="276" w:lineRule="auto"/>
        <w:ind w:firstLine="708"/>
        <w:jc w:val="both"/>
        <w:rPr>
          <w:rFonts w:ascii="Arial" w:eastAsia="Calibri" w:hAnsi="Arial" w:cs="Arial"/>
          <w:noProof w:val="0"/>
          <w:sz w:val="20"/>
          <w:szCs w:val="20"/>
          <w:lang w:val="pl-PL"/>
        </w:rPr>
      </w:pPr>
      <w:r w:rsidRPr="00C1689D">
        <w:rPr>
          <w:rFonts w:ascii="Arial" w:eastAsia="Calibri" w:hAnsi="Arial" w:cs="Arial"/>
          <w:noProof w:val="0"/>
          <w:sz w:val="20"/>
          <w:szCs w:val="20"/>
          <w:lang w:val="pl-PL"/>
        </w:rPr>
        <w:t>- 6 mjeseci radnog iskustva u struci</w:t>
      </w:r>
    </w:p>
    <w:p w:rsidR="00106A8B" w:rsidRPr="00C1689D" w:rsidRDefault="00106A8B" w:rsidP="002F1EF0">
      <w:pPr>
        <w:spacing w:after="0" w:line="276" w:lineRule="auto"/>
        <w:ind w:firstLine="708"/>
        <w:jc w:val="both"/>
        <w:rPr>
          <w:rFonts w:ascii="Arial" w:eastAsia="Calibri" w:hAnsi="Arial" w:cs="Arial"/>
          <w:noProof w:val="0"/>
          <w:sz w:val="20"/>
          <w:szCs w:val="20"/>
          <w:lang w:val="pl-PL"/>
        </w:rPr>
      </w:pPr>
    </w:p>
    <w:p w:rsidR="00106A8B" w:rsidRPr="00C1689D" w:rsidRDefault="00106A8B" w:rsidP="00106A8B">
      <w:pPr>
        <w:pStyle w:val="Bezproreda"/>
        <w:rPr>
          <w:rFonts w:ascii="Arial" w:eastAsia="Calibri" w:hAnsi="Arial" w:cs="Arial"/>
          <w:b/>
          <w:noProof w:val="0"/>
          <w:sz w:val="20"/>
          <w:szCs w:val="20"/>
          <w:lang w:val="pl-PL"/>
        </w:rPr>
      </w:pPr>
      <w:r w:rsidRPr="00C1689D">
        <w:rPr>
          <w:rFonts w:ascii="Arial" w:hAnsi="Arial" w:cs="Arial"/>
          <w:b/>
          <w:sz w:val="20"/>
          <w:szCs w:val="20"/>
        </w:rPr>
        <w:t>4. farmaceutski tehničar</w:t>
      </w:r>
      <w:r w:rsidRPr="00C1689D">
        <w:rPr>
          <w:rFonts w:ascii="Arial" w:eastAsia="Calibri" w:hAnsi="Arial" w:cs="Arial"/>
          <w:b/>
          <w:noProof w:val="0"/>
          <w:sz w:val="20"/>
          <w:szCs w:val="20"/>
          <w:lang w:val="pl-PL"/>
        </w:rPr>
        <w:t xml:space="preserve"> – 1 izvršitelj (m/ž) na neodređeno vrijeme </w:t>
      </w:r>
    </w:p>
    <w:p w:rsidR="00106A8B" w:rsidRPr="00C1689D" w:rsidRDefault="00106A8B" w:rsidP="00106A8B">
      <w:pPr>
        <w:spacing w:after="0" w:line="276" w:lineRule="auto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b/>
          <w:noProof w:val="0"/>
          <w:sz w:val="20"/>
          <w:szCs w:val="20"/>
        </w:rPr>
        <w:t xml:space="preserve">Uvjeti: </w:t>
      </w:r>
      <w:r w:rsidRPr="00C1689D">
        <w:rPr>
          <w:rFonts w:ascii="Arial" w:eastAsia="Calibri" w:hAnsi="Arial" w:cs="Arial"/>
          <w:noProof w:val="0"/>
          <w:sz w:val="20"/>
          <w:szCs w:val="20"/>
        </w:rPr>
        <w:t>-</w:t>
      </w:r>
      <w:r w:rsidRPr="00C1689D">
        <w:rPr>
          <w:rFonts w:ascii="Arial" w:eastAsia="Calibri" w:hAnsi="Arial" w:cs="Arial"/>
          <w:b/>
          <w:noProof w:val="0"/>
          <w:sz w:val="20"/>
          <w:szCs w:val="20"/>
        </w:rPr>
        <w:t xml:space="preserve"> </w:t>
      </w:r>
      <w:r w:rsidRPr="00C1689D">
        <w:rPr>
          <w:rFonts w:ascii="Arial" w:eastAsia="Calibri" w:hAnsi="Arial" w:cs="Arial"/>
          <w:noProof w:val="0"/>
          <w:sz w:val="20"/>
          <w:szCs w:val="20"/>
        </w:rPr>
        <w:t>SSS, farmaceutski tehničar;</w:t>
      </w:r>
    </w:p>
    <w:p w:rsidR="00106A8B" w:rsidRPr="00C1689D" w:rsidRDefault="00106A8B" w:rsidP="00106A8B">
      <w:pPr>
        <w:spacing w:after="0" w:line="276" w:lineRule="auto"/>
        <w:ind w:firstLine="708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- položen stručni ispit;</w:t>
      </w:r>
    </w:p>
    <w:p w:rsidR="00106A8B" w:rsidRPr="00C1689D" w:rsidRDefault="00106A8B" w:rsidP="00106A8B">
      <w:pPr>
        <w:spacing w:after="0" w:line="276" w:lineRule="auto"/>
        <w:ind w:firstLine="708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- poznavanje rada na računalu;</w:t>
      </w:r>
    </w:p>
    <w:p w:rsidR="00106A8B" w:rsidRPr="00C1689D" w:rsidRDefault="00106A8B" w:rsidP="00106A8B">
      <w:pPr>
        <w:spacing w:after="0" w:line="276" w:lineRule="auto"/>
        <w:ind w:firstLine="708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- 1 godina radnog iskustva u struci</w:t>
      </w:r>
    </w:p>
    <w:p w:rsidR="00106A8B" w:rsidRPr="00C1689D" w:rsidRDefault="00106A8B" w:rsidP="00106A8B">
      <w:pPr>
        <w:pStyle w:val="Bezproreda"/>
        <w:rPr>
          <w:rFonts w:ascii="Arial" w:hAnsi="Arial" w:cs="Arial"/>
          <w:sz w:val="20"/>
          <w:szCs w:val="20"/>
        </w:rPr>
      </w:pPr>
    </w:p>
    <w:p w:rsidR="00106A8B" w:rsidRPr="00C1689D" w:rsidRDefault="00106A8B" w:rsidP="00106A8B">
      <w:pPr>
        <w:pStyle w:val="Bezproreda"/>
        <w:rPr>
          <w:rFonts w:ascii="Arial" w:hAnsi="Arial" w:cs="Arial"/>
          <w:b/>
          <w:sz w:val="20"/>
          <w:szCs w:val="20"/>
        </w:rPr>
      </w:pPr>
      <w:r w:rsidRPr="00C1689D">
        <w:rPr>
          <w:rFonts w:ascii="Arial" w:hAnsi="Arial" w:cs="Arial"/>
          <w:b/>
          <w:sz w:val="20"/>
          <w:szCs w:val="20"/>
        </w:rPr>
        <w:t>5. patronažna medicinska sestra, 1 izvršitelj (m/ž) na određeno vrijeme radi zamjene odsutnog radnika</w:t>
      </w:r>
    </w:p>
    <w:p w:rsidR="00106A8B" w:rsidRPr="00C1689D" w:rsidRDefault="00106A8B" w:rsidP="00106A8B">
      <w:pPr>
        <w:spacing w:after="0"/>
        <w:ind w:left="360"/>
        <w:rPr>
          <w:rFonts w:ascii="Arial" w:eastAsia="Calibri" w:hAnsi="Arial" w:cs="Arial"/>
          <w:noProof w:val="0"/>
          <w:sz w:val="20"/>
          <w:szCs w:val="20"/>
          <w:lang w:val="pl-PL"/>
        </w:rPr>
      </w:pPr>
    </w:p>
    <w:p w:rsidR="00106A8B" w:rsidRPr="00C1689D" w:rsidRDefault="00106A8B" w:rsidP="00106A8B">
      <w:pPr>
        <w:spacing w:after="0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b/>
          <w:noProof w:val="0"/>
          <w:sz w:val="20"/>
          <w:szCs w:val="20"/>
        </w:rPr>
        <w:t xml:space="preserve">Uvjeti: </w:t>
      </w: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- VŠS, stručni </w:t>
      </w:r>
      <w:proofErr w:type="spellStart"/>
      <w:r w:rsidRPr="00C1689D">
        <w:rPr>
          <w:rFonts w:ascii="Arial" w:eastAsia="Calibri" w:hAnsi="Arial" w:cs="Arial"/>
          <w:noProof w:val="0"/>
          <w:sz w:val="20"/>
          <w:szCs w:val="20"/>
        </w:rPr>
        <w:t>prvostupnik</w:t>
      </w:r>
      <w:proofErr w:type="spellEnd"/>
      <w:r w:rsidRPr="00C1689D">
        <w:rPr>
          <w:rFonts w:ascii="Arial" w:eastAsia="Calibri" w:hAnsi="Arial" w:cs="Arial"/>
          <w:noProof w:val="0"/>
          <w:sz w:val="20"/>
          <w:szCs w:val="20"/>
        </w:rPr>
        <w:t>/</w:t>
      </w:r>
      <w:proofErr w:type="spellStart"/>
      <w:r w:rsidRPr="00C1689D">
        <w:rPr>
          <w:rFonts w:ascii="Arial" w:eastAsia="Calibri" w:hAnsi="Arial" w:cs="Arial"/>
          <w:noProof w:val="0"/>
          <w:sz w:val="20"/>
          <w:szCs w:val="20"/>
        </w:rPr>
        <w:t>prvostupnica</w:t>
      </w:r>
      <w:proofErr w:type="spellEnd"/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 sestrinstva (završen preddiplomski  </w:t>
      </w:r>
    </w:p>
    <w:p w:rsidR="00106A8B" w:rsidRPr="00C1689D" w:rsidRDefault="00106A8B" w:rsidP="00106A8B">
      <w:pPr>
        <w:spacing w:after="0"/>
        <w:ind w:firstLine="708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stručni studij) ili viša medicinska sestra (završen VI. stupanj stručne spreme) </w:t>
      </w:r>
    </w:p>
    <w:p w:rsidR="00106A8B" w:rsidRPr="00C1689D" w:rsidRDefault="00106A8B" w:rsidP="00106A8B">
      <w:pPr>
        <w:spacing w:after="0"/>
        <w:ind w:firstLine="708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- položen stručni ispit </w:t>
      </w:r>
    </w:p>
    <w:p w:rsidR="00106A8B" w:rsidRPr="00C1689D" w:rsidRDefault="00106A8B" w:rsidP="00106A8B">
      <w:pPr>
        <w:spacing w:after="0"/>
        <w:ind w:firstLine="708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- odobrenje za samostalni rad </w:t>
      </w:r>
    </w:p>
    <w:p w:rsidR="00106A8B" w:rsidRPr="00C1689D" w:rsidRDefault="00106A8B" w:rsidP="00106A8B">
      <w:pPr>
        <w:spacing w:after="0"/>
        <w:ind w:firstLine="708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- poznavanje rada na računalu </w:t>
      </w:r>
    </w:p>
    <w:p w:rsidR="00106A8B" w:rsidRPr="00C1689D" w:rsidRDefault="00106A8B" w:rsidP="00106A8B">
      <w:pPr>
        <w:spacing w:after="0"/>
        <w:ind w:firstLine="708"/>
        <w:rPr>
          <w:rFonts w:ascii="Arial" w:eastAsia="Calibri" w:hAnsi="Arial" w:cs="Arial"/>
          <w:noProof w:val="0"/>
          <w:sz w:val="20"/>
          <w:szCs w:val="20"/>
          <w:lang w:val="pl-PL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- 1 godina radnog iskustva u struci</w:t>
      </w:r>
    </w:p>
    <w:p w:rsidR="00106A8B" w:rsidRPr="00C1689D" w:rsidRDefault="00106A8B" w:rsidP="00106A8B">
      <w:pPr>
        <w:pStyle w:val="Bezproreda"/>
        <w:rPr>
          <w:rFonts w:ascii="Arial" w:hAnsi="Arial" w:cs="Arial"/>
          <w:sz w:val="20"/>
          <w:szCs w:val="20"/>
          <w:lang w:val="pl-PL"/>
        </w:rPr>
      </w:pP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b/>
          <w:noProof w:val="0"/>
          <w:sz w:val="20"/>
          <w:szCs w:val="20"/>
        </w:rPr>
      </w:pPr>
      <w:r w:rsidRPr="00C1689D">
        <w:rPr>
          <w:rFonts w:ascii="Arial" w:eastAsia="Calibri" w:hAnsi="Arial" w:cs="Arial"/>
          <w:b/>
          <w:noProof w:val="0"/>
          <w:sz w:val="20"/>
          <w:szCs w:val="20"/>
        </w:rPr>
        <w:t>Uz pisanu zamolbu (vlastoručno potpisanu) na natječaj, kandidati su obvezni dostaviti: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- životopis;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- </w:t>
      </w:r>
      <w:proofErr w:type="spellStart"/>
      <w:r w:rsidRPr="00C1689D">
        <w:rPr>
          <w:rFonts w:ascii="Arial" w:eastAsia="Calibri" w:hAnsi="Arial" w:cs="Arial"/>
          <w:noProof w:val="0"/>
          <w:sz w:val="20"/>
          <w:szCs w:val="20"/>
        </w:rPr>
        <w:t>preslik</w:t>
      </w:r>
      <w:proofErr w:type="spellEnd"/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 </w:t>
      </w:r>
      <w:r w:rsidR="0023773A" w:rsidRPr="00C1689D">
        <w:rPr>
          <w:rFonts w:ascii="Arial" w:eastAsia="Calibri" w:hAnsi="Arial" w:cs="Arial"/>
          <w:noProof w:val="0"/>
          <w:sz w:val="20"/>
          <w:szCs w:val="20"/>
        </w:rPr>
        <w:t>svjedodžbe/</w:t>
      </w:r>
      <w:r w:rsidR="001B19CB" w:rsidRPr="00C1689D">
        <w:rPr>
          <w:rFonts w:ascii="Arial" w:eastAsia="Calibri" w:hAnsi="Arial" w:cs="Arial"/>
          <w:noProof w:val="0"/>
          <w:sz w:val="20"/>
          <w:szCs w:val="20"/>
        </w:rPr>
        <w:t>diplome</w:t>
      </w:r>
      <w:r w:rsidR="0023773A" w:rsidRPr="00C1689D">
        <w:rPr>
          <w:rFonts w:ascii="Arial" w:eastAsia="Calibri" w:hAnsi="Arial" w:cs="Arial"/>
          <w:noProof w:val="0"/>
          <w:sz w:val="20"/>
          <w:szCs w:val="20"/>
        </w:rPr>
        <w:t>;</w:t>
      </w:r>
    </w:p>
    <w:p w:rsidR="009D5283" w:rsidRPr="00C1689D" w:rsidRDefault="00861CAA" w:rsidP="006E1522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- </w:t>
      </w:r>
      <w:proofErr w:type="spellStart"/>
      <w:r w:rsidRPr="00C1689D">
        <w:rPr>
          <w:rFonts w:ascii="Arial" w:eastAsia="Calibri" w:hAnsi="Arial" w:cs="Arial"/>
          <w:noProof w:val="0"/>
          <w:sz w:val="20"/>
          <w:szCs w:val="20"/>
        </w:rPr>
        <w:t>preslik</w:t>
      </w:r>
      <w:proofErr w:type="spellEnd"/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 uvjerenja o položenom stručnom ispitu</w:t>
      </w:r>
      <w:r w:rsidR="000F4B81" w:rsidRPr="00C1689D">
        <w:rPr>
          <w:rFonts w:ascii="Arial" w:eastAsia="Calibri" w:hAnsi="Arial" w:cs="Arial"/>
          <w:noProof w:val="0"/>
          <w:sz w:val="20"/>
          <w:szCs w:val="20"/>
        </w:rPr>
        <w:t xml:space="preserve"> (za radn</w:t>
      </w:r>
      <w:r w:rsidR="00D76138" w:rsidRPr="00C1689D">
        <w:rPr>
          <w:rFonts w:ascii="Arial" w:eastAsia="Calibri" w:hAnsi="Arial" w:cs="Arial"/>
          <w:noProof w:val="0"/>
          <w:sz w:val="20"/>
          <w:szCs w:val="20"/>
        </w:rPr>
        <w:t>o</w:t>
      </w:r>
      <w:r w:rsidR="000F4B81" w:rsidRPr="00C1689D">
        <w:rPr>
          <w:rFonts w:ascii="Arial" w:eastAsia="Calibri" w:hAnsi="Arial" w:cs="Arial"/>
          <w:noProof w:val="0"/>
          <w:sz w:val="20"/>
          <w:szCs w:val="20"/>
        </w:rPr>
        <w:t xml:space="preserve"> mjest</w:t>
      </w:r>
      <w:r w:rsidR="00D76138" w:rsidRPr="00C1689D">
        <w:rPr>
          <w:rFonts w:ascii="Arial" w:eastAsia="Calibri" w:hAnsi="Arial" w:cs="Arial"/>
          <w:noProof w:val="0"/>
          <w:sz w:val="20"/>
          <w:szCs w:val="20"/>
        </w:rPr>
        <w:t>o</w:t>
      </w:r>
      <w:r w:rsidR="000F4B81" w:rsidRPr="00C1689D">
        <w:rPr>
          <w:rFonts w:ascii="Arial" w:eastAsia="Calibri" w:hAnsi="Arial" w:cs="Arial"/>
          <w:noProof w:val="0"/>
          <w:sz w:val="20"/>
          <w:szCs w:val="20"/>
        </w:rPr>
        <w:t xml:space="preserve"> pod brojem </w:t>
      </w:r>
      <w:r w:rsidR="00106A8B" w:rsidRPr="00C1689D">
        <w:rPr>
          <w:rFonts w:ascii="Arial" w:eastAsia="Calibri" w:hAnsi="Arial" w:cs="Arial"/>
          <w:noProof w:val="0"/>
          <w:sz w:val="20"/>
          <w:szCs w:val="20"/>
        </w:rPr>
        <w:t>1</w:t>
      </w:r>
      <w:r w:rsidR="00064D18" w:rsidRPr="00C1689D">
        <w:rPr>
          <w:rFonts w:ascii="Arial" w:eastAsia="Calibri" w:hAnsi="Arial" w:cs="Arial"/>
          <w:noProof w:val="0"/>
          <w:sz w:val="20"/>
          <w:szCs w:val="20"/>
        </w:rPr>
        <w:t>.</w:t>
      </w:r>
      <w:r w:rsidR="00F37C83" w:rsidRPr="00C1689D">
        <w:rPr>
          <w:rFonts w:ascii="Arial" w:eastAsia="Calibri" w:hAnsi="Arial" w:cs="Arial"/>
          <w:noProof w:val="0"/>
          <w:sz w:val="20"/>
          <w:szCs w:val="20"/>
        </w:rPr>
        <w:t xml:space="preserve">, 4., </w:t>
      </w:r>
      <w:r w:rsidR="00106A8B" w:rsidRPr="00C1689D">
        <w:rPr>
          <w:rFonts w:ascii="Arial" w:eastAsia="Calibri" w:hAnsi="Arial" w:cs="Arial"/>
          <w:noProof w:val="0"/>
          <w:sz w:val="20"/>
          <w:szCs w:val="20"/>
        </w:rPr>
        <w:t xml:space="preserve">i </w:t>
      </w:r>
      <w:r w:rsidR="00F37C83" w:rsidRPr="00C1689D">
        <w:rPr>
          <w:rFonts w:ascii="Arial" w:eastAsia="Calibri" w:hAnsi="Arial" w:cs="Arial"/>
          <w:noProof w:val="0"/>
          <w:sz w:val="20"/>
          <w:szCs w:val="20"/>
        </w:rPr>
        <w:t>5.</w:t>
      </w:r>
      <w:r w:rsidR="000F4B81" w:rsidRPr="00C1689D">
        <w:rPr>
          <w:rFonts w:ascii="Arial" w:eastAsia="Calibri" w:hAnsi="Arial" w:cs="Arial"/>
          <w:noProof w:val="0"/>
          <w:sz w:val="20"/>
          <w:szCs w:val="20"/>
        </w:rPr>
        <w:t>);</w:t>
      </w:r>
    </w:p>
    <w:p w:rsidR="00F37C83" w:rsidRPr="00C1689D" w:rsidRDefault="00F37C83" w:rsidP="006E1522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- </w:t>
      </w:r>
      <w:proofErr w:type="spellStart"/>
      <w:r w:rsidRPr="00C1689D">
        <w:rPr>
          <w:rFonts w:ascii="Arial" w:eastAsia="Calibri" w:hAnsi="Arial" w:cs="Arial"/>
          <w:noProof w:val="0"/>
          <w:sz w:val="20"/>
          <w:szCs w:val="20"/>
        </w:rPr>
        <w:t>preslik</w:t>
      </w:r>
      <w:proofErr w:type="spellEnd"/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 uvjerenja o položenom specijalističkom ispitu (za radn</w:t>
      </w:r>
      <w:r w:rsidR="00106A8B" w:rsidRPr="00C1689D">
        <w:rPr>
          <w:rFonts w:ascii="Arial" w:eastAsia="Calibri" w:hAnsi="Arial" w:cs="Arial"/>
          <w:noProof w:val="0"/>
          <w:sz w:val="20"/>
          <w:szCs w:val="20"/>
        </w:rPr>
        <w:t>o</w:t>
      </w: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 mjest</w:t>
      </w:r>
      <w:r w:rsidR="00106A8B" w:rsidRPr="00C1689D">
        <w:rPr>
          <w:rFonts w:ascii="Arial" w:eastAsia="Calibri" w:hAnsi="Arial" w:cs="Arial"/>
          <w:noProof w:val="0"/>
          <w:sz w:val="20"/>
          <w:szCs w:val="20"/>
        </w:rPr>
        <w:t>o</w:t>
      </w: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 pod brojem </w:t>
      </w:r>
      <w:r w:rsidR="00106A8B" w:rsidRPr="00C1689D">
        <w:rPr>
          <w:rFonts w:ascii="Arial" w:eastAsia="Calibri" w:hAnsi="Arial" w:cs="Arial"/>
          <w:noProof w:val="0"/>
          <w:sz w:val="20"/>
          <w:szCs w:val="20"/>
        </w:rPr>
        <w:t>1</w:t>
      </w:r>
      <w:r w:rsidRPr="00C1689D">
        <w:rPr>
          <w:rFonts w:ascii="Arial" w:eastAsia="Calibri" w:hAnsi="Arial" w:cs="Arial"/>
          <w:noProof w:val="0"/>
          <w:sz w:val="20"/>
          <w:szCs w:val="20"/>
        </w:rPr>
        <w:t>.);</w:t>
      </w:r>
    </w:p>
    <w:p w:rsidR="00064D18" w:rsidRPr="00C1689D" w:rsidRDefault="00064D18" w:rsidP="006E1522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- </w:t>
      </w:r>
      <w:proofErr w:type="spellStart"/>
      <w:r w:rsidRPr="00C1689D">
        <w:rPr>
          <w:rFonts w:ascii="Arial" w:eastAsia="Calibri" w:hAnsi="Arial" w:cs="Arial"/>
          <w:noProof w:val="0"/>
          <w:sz w:val="20"/>
          <w:szCs w:val="20"/>
        </w:rPr>
        <w:t>preslik</w:t>
      </w:r>
      <w:proofErr w:type="spellEnd"/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 odobrenja za samostalni rad (za radn</w:t>
      </w:r>
      <w:r w:rsidR="00106A8B" w:rsidRPr="00C1689D">
        <w:rPr>
          <w:rFonts w:ascii="Arial" w:eastAsia="Calibri" w:hAnsi="Arial" w:cs="Arial"/>
          <w:noProof w:val="0"/>
          <w:sz w:val="20"/>
          <w:szCs w:val="20"/>
        </w:rPr>
        <w:t>a</w:t>
      </w: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 mjest</w:t>
      </w:r>
      <w:r w:rsidR="00106A8B" w:rsidRPr="00C1689D">
        <w:rPr>
          <w:rFonts w:ascii="Arial" w:eastAsia="Calibri" w:hAnsi="Arial" w:cs="Arial"/>
          <w:noProof w:val="0"/>
          <w:sz w:val="20"/>
          <w:szCs w:val="20"/>
        </w:rPr>
        <w:t>a</w:t>
      </w:r>
      <w:r w:rsidR="001B19CB" w:rsidRPr="00C1689D">
        <w:rPr>
          <w:rFonts w:ascii="Arial" w:eastAsia="Calibri" w:hAnsi="Arial" w:cs="Arial"/>
          <w:noProof w:val="0"/>
          <w:sz w:val="20"/>
          <w:szCs w:val="20"/>
        </w:rPr>
        <w:t xml:space="preserve"> pod brojem </w:t>
      </w:r>
      <w:r w:rsidR="00106A8B" w:rsidRPr="00C1689D">
        <w:rPr>
          <w:rFonts w:ascii="Arial" w:eastAsia="Calibri" w:hAnsi="Arial" w:cs="Arial"/>
          <w:noProof w:val="0"/>
          <w:sz w:val="20"/>
          <w:szCs w:val="20"/>
        </w:rPr>
        <w:t>1</w:t>
      </w:r>
      <w:r w:rsidRPr="00C1689D">
        <w:rPr>
          <w:rFonts w:ascii="Arial" w:eastAsia="Calibri" w:hAnsi="Arial" w:cs="Arial"/>
          <w:noProof w:val="0"/>
          <w:sz w:val="20"/>
          <w:szCs w:val="20"/>
        </w:rPr>
        <w:t>.</w:t>
      </w:r>
      <w:r w:rsidR="00F37C83" w:rsidRPr="00C1689D">
        <w:rPr>
          <w:rFonts w:ascii="Arial" w:eastAsia="Calibri" w:hAnsi="Arial" w:cs="Arial"/>
          <w:noProof w:val="0"/>
          <w:sz w:val="20"/>
          <w:szCs w:val="20"/>
        </w:rPr>
        <w:t xml:space="preserve"> </w:t>
      </w:r>
      <w:r w:rsidR="00106A8B" w:rsidRPr="00C1689D">
        <w:rPr>
          <w:rFonts w:ascii="Arial" w:eastAsia="Calibri" w:hAnsi="Arial" w:cs="Arial"/>
          <w:noProof w:val="0"/>
          <w:sz w:val="20"/>
          <w:szCs w:val="20"/>
        </w:rPr>
        <w:t xml:space="preserve">i </w:t>
      </w:r>
      <w:r w:rsidR="00F37C83" w:rsidRPr="00C1689D">
        <w:rPr>
          <w:rFonts w:ascii="Arial" w:eastAsia="Calibri" w:hAnsi="Arial" w:cs="Arial"/>
          <w:noProof w:val="0"/>
          <w:sz w:val="20"/>
          <w:szCs w:val="20"/>
        </w:rPr>
        <w:t>5.</w:t>
      </w:r>
      <w:r w:rsidRPr="00C1689D">
        <w:rPr>
          <w:rFonts w:ascii="Arial" w:eastAsia="Calibri" w:hAnsi="Arial" w:cs="Arial"/>
          <w:noProof w:val="0"/>
          <w:sz w:val="20"/>
          <w:szCs w:val="20"/>
        </w:rPr>
        <w:t>);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- dokaz o radnom iskustvu - elektronički zapis ili potvrda o podacima evidentiranim u matičnoj evidenciji Hrvatskog zavoda za mirovinsko osiguranje, ne stariji od dana objave natječaja;</w:t>
      </w:r>
    </w:p>
    <w:p w:rsidR="00861CAA" w:rsidRPr="00C1689D" w:rsidRDefault="00E15595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lastRenderedPageBreak/>
        <w:t xml:space="preserve">- </w:t>
      </w:r>
      <w:r w:rsidR="00861CAA" w:rsidRPr="00C1689D">
        <w:rPr>
          <w:rFonts w:ascii="Arial" w:eastAsia="Calibri" w:hAnsi="Arial" w:cs="Arial"/>
          <w:noProof w:val="0"/>
          <w:sz w:val="20"/>
          <w:szCs w:val="20"/>
        </w:rPr>
        <w:t>potvrda ili osobna izjava o poznavanju rada na računalu</w:t>
      </w:r>
      <w:r w:rsidR="000F4B81" w:rsidRPr="00C1689D">
        <w:rPr>
          <w:rFonts w:ascii="Arial" w:eastAsia="Calibri" w:hAnsi="Arial" w:cs="Arial"/>
          <w:noProof w:val="0"/>
          <w:sz w:val="20"/>
          <w:szCs w:val="20"/>
        </w:rPr>
        <w:t>;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- </w:t>
      </w:r>
      <w:proofErr w:type="spellStart"/>
      <w:r w:rsidRPr="00C1689D">
        <w:rPr>
          <w:rFonts w:ascii="Arial" w:eastAsia="Calibri" w:hAnsi="Arial" w:cs="Arial"/>
          <w:noProof w:val="0"/>
          <w:sz w:val="20"/>
          <w:szCs w:val="20"/>
        </w:rPr>
        <w:t>preslik</w:t>
      </w:r>
      <w:proofErr w:type="spellEnd"/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 domovnice</w:t>
      </w:r>
      <w:r w:rsidR="006D165B" w:rsidRPr="00C1689D">
        <w:rPr>
          <w:rFonts w:ascii="Arial" w:eastAsia="Calibri" w:hAnsi="Arial" w:cs="Arial"/>
          <w:noProof w:val="0"/>
          <w:sz w:val="20"/>
          <w:szCs w:val="20"/>
        </w:rPr>
        <w:t xml:space="preserve"> ili osobne iskaznice</w:t>
      </w:r>
      <w:r w:rsidRPr="00C1689D">
        <w:rPr>
          <w:rFonts w:ascii="Arial" w:eastAsia="Calibri" w:hAnsi="Arial" w:cs="Arial"/>
          <w:noProof w:val="0"/>
          <w:sz w:val="20"/>
          <w:szCs w:val="20"/>
        </w:rPr>
        <w:t>;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Probni rad </w:t>
      </w:r>
      <w:r w:rsidR="00C1689D">
        <w:rPr>
          <w:rFonts w:ascii="Arial" w:eastAsia="Calibri" w:hAnsi="Arial" w:cs="Arial"/>
          <w:noProof w:val="0"/>
          <w:sz w:val="20"/>
          <w:szCs w:val="20"/>
        </w:rPr>
        <w:t xml:space="preserve">za </w:t>
      </w:r>
      <w:r w:rsidR="00083621" w:rsidRPr="00C1689D">
        <w:rPr>
          <w:rFonts w:ascii="Arial" w:eastAsia="Calibri" w:hAnsi="Arial" w:cs="Arial"/>
          <w:noProof w:val="0"/>
          <w:sz w:val="20"/>
          <w:szCs w:val="20"/>
        </w:rPr>
        <w:t>radn</w:t>
      </w:r>
      <w:r w:rsidR="0023773A" w:rsidRPr="00C1689D">
        <w:rPr>
          <w:rFonts w:ascii="Arial" w:eastAsia="Calibri" w:hAnsi="Arial" w:cs="Arial"/>
          <w:noProof w:val="0"/>
          <w:sz w:val="20"/>
          <w:szCs w:val="20"/>
        </w:rPr>
        <w:t>a</w:t>
      </w:r>
      <w:r w:rsidR="00083621" w:rsidRPr="00C1689D">
        <w:rPr>
          <w:rFonts w:ascii="Arial" w:eastAsia="Calibri" w:hAnsi="Arial" w:cs="Arial"/>
          <w:noProof w:val="0"/>
          <w:sz w:val="20"/>
          <w:szCs w:val="20"/>
        </w:rPr>
        <w:t xml:space="preserve"> mjest</w:t>
      </w:r>
      <w:r w:rsidR="0023773A" w:rsidRPr="00C1689D">
        <w:rPr>
          <w:rFonts w:ascii="Arial" w:eastAsia="Calibri" w:hAnsi="Arial" w:cs="Arial"/>
          <w:noProof w:val="0"/>
          <w:sz w:val="20"/>
          <w:szCs w:val="20"/>
        </w:rPr>
        <w:t>a</w:t>
      </w:r>
      <w:r w:rsidR="00083621" w:rsidRPr="00C1689D">
        <w:rPr>
          <w:rFonts w:ascii="Arial" w:eastAsia="Calibri" w:hAnsi="Arial" w:cs="Arial"/>
          <w:noProof w:val="0"/>
          <w:sz w:val="20"/>
          <w:szCs w:val="20"/>
        </w:rPr>
        <w:t xml:space="preserve"> pod br.</w:t>
      </w:r>
      <w:r w:rsidR="00C1689D">
        <w:rPr>
          <w:rFonts w:ascii="Arial" w:eastAsia="Calibri" w:hAnsi="Arial" w:cs="Arial"/>
          <w:noProof w:val="0"/>
          <w:sz w:val="20"/>
          <w:szCs w:val="20"/>
        </w:rPr>
        <w:t xml:space="preserve"> 1.,</w:t>
      </w:r>
      <w:r w:rsidR="00083621" w:rsidRPr="00C1689D">
        <w:rPr>
          <w:rFonts w:ascii="Arial" w:eastAsia="Calibri" w:hAnsi="Arial" w:cs="Arial"/>
          <w:noProof w:val="0"/>
          <w:sz w:val="20"/>
          <w:szCs w:val="20"/>
        </w:rPr>
        <w:t xml:space="preserve"> </w:t>
      </w:r>
      <w:r w:rsidR="00106A8B" w:rsidRPr="00C1689D">
        <w:rPr>
          <w:rFonts w:ascii="Arial" w:eastAsia="Calibri" w:hAnsi="Arial" w:cs="Arial"/>
          <w:noProof w:val="0"/>
          <w:sz w:val="20"/>
          <w:szCs w:val="20"/>
        </w:rPr>
        <w:t xml:space="preserve">2., </w:t>
      </w:r>
      <w:r w:rsidR="00083621" w:rsidRPr="00C1689D">
        <w:rPr>
          <w:rFonts w:ascii="Arial" w:eastAsia="Calibri" w:hAnsi="Arial" w:cs="Arial"/>
          <w:noProof w:val="0"/>
          <w:sz w:val="20"/>
          <w:szCs w:val="20"/>
        </w:rPr>
        <w:t>3.</w:t>
      </w:r>
      <w:r w:rsidR="00106A8B" w:rsidRPr="00C1689D">
        <w:rPr>
          <w:rFonts w:ascii="Arial" w:eastAsia="Calibri" w:hAnsi="Arial" w:cs="Arial"/>
          <w:noProof w:val="0"/>
          <w:sz w:val="20"/>
          <w:szCs w:val="20"/>
        </w:rPr>
        <w:t>, 4.</w:t>
      </w:r>
      <w:r w:rsidR="00083621" w:rsidRPr="00C1689D">
        <w:rPr>
          <w:rFonts w:ascii="Arial" w:eastAsia="Calibri" w:hAnsi="Arial" w:cs="Arial"/>
          <w:noProof w:val="0"/>
          <w:sz w:val="20"/>
          <w:szCs w:val="20"/>
        </w:rPr>
        <w:t xml:space="preserve"> </w:t>
      </w:r>
      <w:r w:rsidR="0023773A" w:rsidRPr="00C1689D">
        <w:rPr>
          <w:rFonts w:ascii="Arial" w:eastAsia="Calibri" w:hAnsi="Arial" w:cs="Arial"/>
          <w:noProof w:val="0"/>
          <w:sz w:val="20"/>
          <w:szCs w:val="20"/>
        </w:rPr>
        <w:t xml:space="preserve">i </w:t>
      </w:r>
      <w:r w:rsidR="00106A8B" w:rsidRPr="00C1689D">
        <w:rPr>
          <w:rFonts w:ascii="Arial" w:eastAsia="Calibri" w:hAnsi="Arial" w:cs="Arial"/>
          <w:noProof w:val="0"/>
          <w:sz w:val="20"/>
          <w:szCs w:val="20"/>
        </w:rPr>
        <w:t>5</w:t>
      </w:r>
      <w:r w:rsidR="0023773A" w:rsidRPr="00C1689D">
        <w:rPr>
          <w:rFonts w:ascii="Arial" w:eastAsia="Calibri" w:hAnsi="Arial" w:cs="Arial"/>
          <w:noProof w:val="0"/>
          <w:sz w:val="20"/>
          <w:szCs w:val="20"/>
        </w:rPr>
        <w:t xml:space="preserve">. </w:t>
      </w:r>
      <w:r w:rsidR="00083621" w:rsidRPr="00C1689D">
        <w:rPr>
          <w:rFonts w:ascii="Arial" w:eastAsia="Calibri" w:hAnsi="Arial" w:cs="Arial"/>
          <w:noProof w:val="0"/>
          <w:sz w:val="20"/>
          <w:szCs w:val="20"/>
        </w:rPr>
        <w:t>probni rad iznosi 60 dana</w:t>
      </w:r>
      <w:r w:rsidR="001B19CB" w:rsidRPr="00C1689D">
        <w:rPr>
          <w:rFonts w:ascii="Arial" w:eastAsia="Calibri" w:hAnsi="Arial" w:cs="Arial"/>
          <w:noProof w:val="0"/>
          <w:sz w:val="20"/>
          <w:szCs w:val="20"/>
        </w:rPr>
        <w:t>.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Izrazi koji se koriste u ovom natječaju, a imaju rodno značenje koriste se neutralno i odnose se jednako na muški i ženski rod.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Sukladno članku 13. stavku 2. Zakona o ravnopravnosti spolova (N.N. br. 82/08</w:t>
      </w:r>
      <w:r w:rsidR="008E2B58" w:rsidRPr="00C1689D">
        <w:rPr>
          <w:rFonts w:ascii="Arial" w:eastAsia="Calibri" w:hAnsi="Arial" w:cs="Arial"/>
          <w:noProof w:val="0"/>
          <w:sz w:val="20"/>
          <w:szCs w:val="20"/>
        </w:rPr>
        <w:t>, 69/17</w:t>
      </w:r>
      <w:r w:rsidRPr="00C1689D">
        <w:rPr>
          <w:rFonts w:ascii="Arial" w:eastAsia="Calibri" w:hAnsi="Arial" w:cs="Arial"/>
          <w:noProof w:val="0"/>
          <w:sz w:val="20"/>
          <w:szCs w:val="20"/>
        </w:rPr>
        <w:t>) na natječaj se mogu prijaviti osobe oba spola.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Kandidati koji ostvaruju pravo prednosti pri zapošljavanju na temelju posebnog zakona, u prijavi su dužni pozvati se na to pravo, dostaviti dokaze o priznavanju posebnog statusa te dokaz o načinu prestanka radnog odnosa kod prethodnog poslodavca.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color w:val="000000"/>
          <w:sz w:val="20"/>
          <w:szCs w:val="20"/>
          <w:shd w:val="clear" w:color="auto" w:fill="FFFFFF"/>
        </w:rPr>
      </w:pPr>
      <w:r w:rsidRPr="00C1689D">
        <w:rPr>
          <w:rFonts w:ascii="Arial" w:eastAsia="Calibri" w:hAnsi="Arial" w:cs="Arial"/>
          <w:noProof w:val="0"/>
          <w:color w:val="000000"/>
          <w:sz w:val="20"/>
          <w:szCs w:val="20"/>
          <w:shd w:val="clear" w:color="auto" w:fill="FFFFFF"/>
        </w:rPr>
        <w:t>Kandidati koji se pozivaju na pravo prednosti prilikom zapošljavanja sukladno članku 102. Zakona o hrvatskim braniteljima iz domovinskog rata i članovima njihovih obitelji (NN 121/17,</w:t>
      </w:r>
      <w:r w:rsidR="008E2B58" w:rsidRPr="00C1689D">
        <w:rPr>
          <w:rFonts w:ascii="Arial" w:eastAsia="Calibri" w:hAnsi="Arial" w:cs="Arial"/>
          <w:noProof w:val="0"/>
          <w:color w:val="000000"/>
          <w:sz w:val="20"/>
          <w:szCs w:val="20"/>
          <w:shd w:val="clear" w:color="auto" w:fill="FFFFFF"/>
        </w:rPr>
        <w:t xml:space="preserve"> 98/19</w:t>
      </w:r>
      <w:r w:rsidRPr="00C1689D">
        <w:rPr>
          <w:rFonts w:ascii="Arial" w:eastAsia="Calibri" w:hAnsi="Arial" w:cs="Arial"/>
          <w:noProof w:val="0"/>
          <w:color w:val="000000"/>
          <w:sz w:val="20"/>
          <w:szCs w:val="20"/>
          <w:shd w:val="clear" w:color="auto" w:fill="FFFFFF"/>
        </w:rPr>
        <w:t xml:space="preserve"> dalje u tekstu: Zakon), a koji u trenutku podnošenja prijave ispunjavaju uvjete za ostvarivanje toga prava, dužni su uz prijavu na javni natječaj priložiti sve dokaze o ispunjavanju traženih uvjeta iz natječaja i dokaze za ostvarivanje prava prednosti prilikom zapošljavanja iz članka 103. Zakona. 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color w:val="000000"/>
          <w:sz w:val="20"/>
          <w:szCs w:val="20"/>
          <w:shd w:val="clear" w:color="auto" w:fill="FFFFFF"/>
        </w:rPr>
      </w:pPr>
      <w:r w:rsidRPr="00C1689D">
        <w:rPr>
          <w:rFonts w:ascii="Arial" w:eastAsia="Calibri" w:hAnsi="Arial" w:cs="Arial"/>
          <w:noProof w:val="0"/>
          <w:color w:val="000000"/>
          <w:sz w:val="20"/>
          <w:szCs w:val="20"/>
          <w:shd w:val="clear" w:color="auto" w:fill="FFFFFF"/>
        </w:rPr>
        <w:t>Popis dokaza za ostvarivanje prava prednosti prilikom zapošljavanja nalaze se i na internetskoj stranici Ministarstva hrvatskih branitelja Republike Hrvatske: </w:t>
      </w:r>
    </w:p>
    <w:p w:rsidR="00861CAA" w:rsidRPr="00C1689D" w:rsidRDefault="001914B7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hyperlink r:id="rId8" w:history="1">
        <w:r w:rsidR="00861CAA" w:rsidRPr="00C1689D">
          <w:rPr>
            <w:rFonts w:ascii="Arial" w:eastAsia="Calibri" w:hAnsi="Arial" w:cs="Arial"/>
            <w:noProof w:val="0"/>
            <w:color w:val="0000FF"/>
            <w:sz w:val="20"/>
            <w:szCs w:val="20"/>
            <w:u w:val="single"/>
          </w:rPr>
          <w:t>https://branitelji.gov.hr/UserDocsImages//NG/12%20Prosinac/Zapo%C5%A1ljavanje//Popis%20dokaza%20za%20ostvarivanje%20prava%20prednosti%20pri%20zapo%C5%A1ljavanju.pdf</w:t>
        </w:r>
      </w:hyperlink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Kandidati koji podnesu pravovremenu i urednu prijavu i ispunjavaju formalne uvjete iz natječaja mogu biti pozvani na razgovor i/ili provjeru znanja, sposobnosti i vještina o čemu će kandidati biti obaviješteni elektroničkom poštom.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Ako kandidat ne pristupi razgovoru ili prethodnoj provjeri znanja u zakazano vrijeme, smatrat</w:t>
      </w:r>
      <w:r w:rsidR="00875579" w:rsidRPr="00C1689D">
        <w:rPr>
          <w:rFonts w:ascii="Arial" w:eastAsia="Calibri" w:hAnsi="Arial" w:cs="Arial"/>
          <w:noProof w:val="0"/>
          <w:sz w:val="20"/>
          <w:szCs w:val="20"/>
        </w:rPr>
        <w:t xml:space="preserve"> </w:t>
      </w:r>
      <w:r w:rsidRPr="00C1689D">
        <w:rPr>
          <w:rFonts w:ascii="Arial" w:eastAsia="Calibri" w:hAnsi="Arial" w:cs="Arial"/>
          <w:noProof w:val="0"/>
          <w:sz w:val="20"/>
          <w:szCs w:val="20"/>
        </w:rPr>
        <w:t>će se da je povukao prijavu.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Dom zdravlja Zagreb-</w:t>
      </w:r>
      <w:r w:rsidR="00875579" w:rsidRPr="00C1689D">
        <w:rPr>
          <w:rFonts w:ascii="Arial" w:eastAsia="Calibri" w:hAnsi="Arial" w:cs="Arial"/>
          <w:noProof w:val="0"/>
          <w:sz w:val="20"/>
          <w:szCs w:val="20"/>
        </w:rPr>
        <w:t>C</w:t>
      </w:r>
      <w:r w:rsidRPr="00C1689D">
        <w:rPr>
          <w:rFonts w:ascii="Arial" w:eastAsia="Calibri" w:hAnsi="Arial" w:cs="Arial"/>
          <w:noProof w:val="0"/>
          <w:sz w:val="20"/>
          <w:szCs w:val="20"/>
        </w:rPr>
        <w:t>entar zadržava pravo, do donošenja odluke o izboru,</w:t>
      </w:r>
      <w:r w:rsidR="00D042E5" w:rsidRPr="00C1689D">
        <w:rPr>
          <w:rFonts w:ascii="Arial" w:eastAsia="Calibri" w:hAnsi="Arial" w:cs="Arial"/>
          <w:noProof w:val="0"/>
          <w:sz w:val="20"/>
          <w:szCs w:val="20"/>
        </w:rPr>
        <w:t xml:space="preserve"> </w:t>
      </w:r>
      <w:r w:rsidRPr="00C1689D">
        <w:rPr>
          <w:rFonts w:ascii="Arial" w:eastAsia="Calibri" w:hAnsi="Arial" w:cs="Arial"/>
          <w:noProof w:val="0"/>
          <w:sz w:val="20"/>
          <w:szCs w:val="20"/>
        </w:rPr>
        <w:t>poništiti natječaj.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Prijave na natječaj predaju se u zatvorenoj omotnici, poštom ili osobno, u roku od 8 (osam) dana od dana objave natječaja na adresu: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Dom zdravlja Zagreb - Centar, Zagreb, </w:t>
      </w:r>
      <w:proofErr w:type="spellStart"/>
      <w:r w:rsidRPr="00C1689D">
        <w:rPr>
          <w:rFonts w:ascii="Arial" w:eastAsia="Calibri" w:hAnsi="Arial" w:cs="Arial"/>
          <w:noProof w:val="0"/>
          <w:sz w:val="20"/>
          <w:szCs w:val="20"/>
        </w:rPr>
        <w:t>Runjaninova</w:t>
      </w:r>
      <w:proofErr w:type="spellEnd"/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 4, s naznakom ''Prijava na natječaj za radno mjesto ________ obavezno navesti broj i naziv radnog mjesta.''</w:t>
      </w:r>
    </w:p>
    <w:p w:rsidR="00875579" w:rsidRPr="00C1689D" w:rsidRDefault="00875579" w:rsidP="00875579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Ukoliko se kandidat javlja na više radnih mjesta potrebno je dostaviti prijavu sa svim traženim prilozima za svako radno mjesto.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Nepravovremene i nepotpune prijave neće se razmatrati.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Objavom obavijesti o izboru kandidata na mrežnoj stranici Doma zdravlja Zagreb - Centar, u roku od osam dana od dana izbora kandidata, kandidati će biti obaviješteni o rezultatima natječaja.</w:t>
      </w:r>
    </w:p>
    <w:p w:rsidR="00861CAA" w:rsidRPr="00C1689D" w:rsidRDefault="00861CAA" w:rsidP="00861CAA">
      <w:pPr>
        <w:spacing w:after="0"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NAPOMENA: </w:t>
      </w:r>
    </w:p>
    <w:p w:rsidR="00861CAA" w:rsidRPr="00C1689D" w:rsidRDefault="00861CAA" w:rsidP="00875579">
      <w:pPr>
        <w:spacing w:line="276" w:lineRule="auto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Prijavom na natječaj </w:t>
      </w:r>
      <w:r w:rsidR="006E1522" w:rsidRPr="00C1689D">
        <w:rPr>
          <w:rFonts w:ascii="Arial" w:eastAsia="Calibri" w:hAnsi="Arial" w:cs="Arial"/>
          <w:noProof w:val="0"/>
          <w:sz w:val="20"/>
          <w:szCs w:val="20"/>
        </w:rPr>
        <w:t xml:space="preserve">kandidati </w:t>
      </w:r>
      <w:r w:rsidRPr="00C1689D">
        <w:rPr>
          <w:rFonts w:ascii="Arial" w:eastAsia="Calibri" w:hAnsi="Arial" w:cs="Arial"/>
          <w:noProof w:val="0"/>
          <w:sz w:val="20"/>
          <w:szCs w:val="20"/>
        </w:rPr>
        <w:t>daj</w:t>
      </w:r>
      <w:r w:rsidR="006E1522" w:rsidRPr="00C1689D">
        <w:rPr>
          <w:rFonts w:ascii="Arial" w:eastAsia="Calibri" w:hAnsi="Arial" w:cs="Arial"/>
          <w:noProof w:val="0"/>
          <w:sz w:val="20"/>
          <w:szCs w:val="20"/>
        </w:rPr>
        <w:t>u</w:t>
      </w: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 privolu za obradu osobnih podataka u svrhu zapošljavanja, a u skladu s odredbama Opće uredbe o zaštiti osobnih podataka. Dom zdravlja Zagreb - Centar jamči svakom prijavljenom kandidatu da će dostavljenu dokumentaciju koristiti isključivo u svrhu provođenja postupka zapošljavanja. Sve pristigle prijave adekvatno će biti zaštićene od pristupa neovlaštenih osoba te pohranjene na sigurno mjesto i čuvane u skladu s uvjetima i rokovima previđenim Pravilnikom o zaštiti i obradi arhivskog i </w:t>
      </w:r>
      <w:proofErr w:type="spellStart"/>
      <w:r w:rsidRPr="00C1689D">
        <w:rPr>
          <w:rFonts w:ascii="Arial" w:eastAsia="Calibri" w:hAnsi="Arial" w:cs="Arial"/>
          <w:noProof w:val="0"/>
          <w:sz w:val="20"/>
          <w:szCs w:val="20"/>
        </w:rPr>
        <w:t>registraturnog</w:t>
      </w:r>
      <w:proofErr w:type="spellEnd"/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 gradiva. </w:t>
      </w:r>
    </w:p>
    <w:p w:rsidR="00861CAA" w:rsidRPr="00C1689D" w:rsidRDefault="00861CAA" w:rsidP="00875579">
      <w:pPr>
        <w:spacing w:line="276" w:lineRule="auto"/>
        <w:ind w:left="4956" w:firstLine="708"/>
        <w:jc w:val="both"/>
        <w:rPr>
          <w:rFonts w:ascii="Arial" w:eastAsia="Calibri" w:hAnsi="Arial" w:cs="Arial"/>
          <w:noProof w:val="0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>R a v n a t e l j i c a</w:t>
      </w:r>
    </w:p>
    <w:p w:rsidR="00C20C34" w:rsidRPr="00C1689D" w:rsidRDefault="00861CAA" w:rsidP="00875579">
      <w:pPr>
        <w:spacing w:line="276" w:lineRule="auto"/>
        <w:ind w:left="4248"/>
        <w:jc w:val="both"/>
        <w:rPr>
          <w:rFonts w:ascii="Arial" w:hAnsi="Arial" w:cs="Arial"/>
          <w:sz w:val="20"/>
          <w:szCs w:val="20"/>
        </w:rPr>
      </w:pPr>
      <w:r w:rsidRPr="00C1689D">
        <w:rPr>
          <w:rFonts w:ascii="Arial" w:eastAsia="Calibri" w:hAnsi="Arial" w:cs="Arial"/>
          <w:noProof w:val="0"/>
          <w:sz w:val="20"/>
          <w:szCs w:val="20"/>
        </w:rPr>
        <w:t xml:space="preserve">        doc. dr. </w:t>
      </w:r>
      <w:proofErr w:type="spellStart"/>
      <w:r w:rsidRPr="00C1689D">
        <w:rPr>
          <w:rFonts w:ascii="Arial" w:eastAsia="Calibri" w:hAnsi="Arial" w:cs="Arial"/>
          <w:noProof w:val="0"/>
          <w:sz w:val="20"/>
          <w:szCs w:val="20"/>
        </w:rPr>
        <w:t>sc</w:t>
      </w:r>
      <w:proofErr w:type="spellEnd"/>
      <w:r w:rsidRPr="00C1689D">
        <w:rPr>
          <w:rFonts w:ascii="Arial" w:eastAsia="Calibri" w:hAnsi="Arial" w:cs="Arial"/>
          <w:noProof w:val="0"/>
          <w:sz w:val="20"/>
          <w:szCs w:val="20"/>
        </w:rPr>
        <w:t>. Antonija Balenović, dr. med</w:t>
      </w:r>
      <w:r w:rsidR="00875579" w:rsidRPr="00C1689D">
        <w:rPr>
          <w:rFonts w:ascii="Arial" w:eastAsia="Calibri" w:hAnsi="Arial" w:cs="Arial"/>
          <w:noProof w:val="0"/>
          <w:sz w:val="20"/>
          <w:szCs w:val="20"/>
        </w:rPr>
        <w:t>.</w:t>
      </w:r>
    </w:p>
    <w:sectPr w:rsidR="00C20C34" w:rsidRPr="00C1689D" w:rsidSect="00861CAA">
      <w:footerReference w:type="default" r:id="rId9"/>
      <w:headerReference w:type="first" r:id="rId10"/>
      <w:pgSz w:w="11906" w:h="16838"/>
      <w:pgMar w:top="851" w:right="1274" w:bottom="1560" w:left="1276" w:header="1701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99B" w:rsidRDefault="008E299B" w:rsidP="00176050">
      <w:r>
        <w:separator/>
      </w:r>
    </w:p>
    <w:p w:rsidR="008E299B" w:rsidRDefault="008E299B" w:rsidP="00176050"/>
  </w:endnote>
  <w:endnote w:type="continuationSeparator" w:id="0">
    <w:p w:rsidR="008E299B" w:rsidRDefault="008E299B" w:rsidP="00176050">
      <w:r>
        <w:continuationSeparator/>
      </w:r>
    </w:p>
    <w:p w:rsidR="008E299B" w:rsidRDefault="008E299B" w:rsidP="0017605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82AAF60C-6B25-4FAE-8FEC-7C07B4608EC9}"/>
    <w:embedBold r:id="rId2" w:fontKey="{5BAD321E-BC58-427C-AC96-517FFFEA747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xima Nova Rg">
    <w:altName w:val="Segoe UI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C20B6DC4-9E39-41B0-A11F-8E1EDC8350F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7CA25905-5293-4D7A-A945-70B95B175CEB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4139147"/>
      <w:docPartObj>
        <w:docPartGallery w:val="Page Numbers (Bottom of Page)"/>
        <w:docPartUnique/>
      </w:docPartObj>
    </w:sdtPr>
    <w:sdtContent>
      <w:p w:rsidR="00CF5E94" w:rsidRDefault="001914B7" w:rsidP="00384F9C">
        <w:pPr>
          <w:pStyle w:val="Ftxt"/>
          <w:rPr>
            <w:noProof/>
          </w:rPr>
        </w:pPr>
        <w:r>
          <w:rPr>
            <w:noProof/>
            <w:lang w:eastAsia="hr-HR"/>
          </w:rPr>
          <w:pict>
            <v:rect id="Rectangle 16" o:spid="_x0000_s4099" style="position:absolute;left:0;text-align:left;margin-left:0;margin-top:775pt;width:594.7pt;height:6.5pt;z-index:251665408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" fillcolor="#2cad6e" stroked="f" strokeweight="1pt">
              <v:fill color2="#19255a" angle="270" colors="0 #2cad6e;.5 #00ae9e;1 #19255a" focus="100%" type="gradient">
                <o:fill v:ext="view" type="gradientUnscaled"/>
              </v:fill>
              <w10:wrap anchorx="page" anchory="page"/>
              <w10:anchorlock/>
            </v:rect>
          </w:pict>
        </w:r>
        <w:r w:rsidR="00CF5E94" w:rsidRPr="007160D4">
          <w:t xml:space="preserve">Str. </w:t>
        </w:r>
        <w:r w:rsidRPr="007160D4">
          <w:fldChar w:fldCharType="begin"/>
        </w:r>
        <w:r w:rsidR="00CF5E94" w:rsidRPr="007160D4">
          <w:instrText>PAGE   \* MERGEFORMAT</w:instrText>
        </w:r>
        <w:r w:rsidRPr="007160D4">
          <w:fldChar w:fldCharType="separate"/>
        </w:r>
        <w:r w:rsidR="00C1689D">
          <w:rPr>
            <w:noProof/>
          </w:rPr>
          <w:t>2</w:t>
        </w:r>
        <w:r w:rsidRPr="007160D4">
          <w:fldChar w:fldCharType="end"/>
        </w:r>
        <w:r w:rsidR="00CF5E94" w:rsidRPr="007160D4">
          <w:t>/</w:t>
        </w:r>
        <w:fldSimple w:instr=" NUMPAGES  \* Arabic  \* MERGEFORMAT ">
          <w:r w:rsidR="00C1689D">
            <w:rPr>
              <w:noProof/>
            </w:rPr>
            <w:t>2</w:t>
          </w:r>
        </w:fldSimple>
      </w:p>
      <w:p w:rsidR="00384F9C" w:rsidRPr="007160D4" w:rsidRDefault="00384F9C" w:rsidP="00384F9C">
        <w:pPr>
          <w:pStyle w:val="Ftxt"/>
        </w:pPr>
      </w:p>
      <w:p w:rsidR="00CF5E94" w:rsidRDefault="00176050" w:rsidP="00384F9C">
        <w:pPr>
          <w:pStyle w:val="Ftxt"/>
        </w:pPr>
        <w:r>
          <w:t>Dom zdravlja Zagreb –</w:t>
        </w:r>
        <w:r w:rsidR="00384F9C">
          <w:t xml:space="preserve"> Centar</w:t>
        </w:r>
        <w:r>
          <w:t xml:space="preserve"> | </w:t>
        </w:r>
        <w:proofErr w:type="spellStart"/>
        <w:r w:rsidR="00384F9C">
          <w:t>R</w:t>
        </w:r>
        <w:r w:rsidR="00384F9C" w:rsidRPr="00C20C34">
          <w:t>unja</w:t>
        </w:r>
        <w:r w:rsidR="00384F9C">
          <w:t>ninova</w:t>
        </w:r>
        <w:proofErr w:type="spellEnd"/>
        <w:r w:rsidR="00384F9C">
          <w:t xml:space="preserve"> 4, </w:t>
        </w:r>
        <w:r>
          <w:t>10 000 Zagreb</w:t>
        </w:r>
      </w:p>
    </w:sdtContent>
  </w:sdt>
  <w:p w:rsidR="00F808F1" w:rsidRDefault="00384F9C" w:rsidP="00384F9C">
    <w:pPr>
      <w:pStyle w:val="Ftxt"/>
    </w:pPr>
    <w:r>
      <w:t xml:space="preserve">T: 01 4897666 | F: 01 4843456 | E: </w:t>
    </w:r>
    <w:hyperlink r:id="rId1" w:history="1">
      <w:r w:rsidRPr="00384F9C">
        <w:rPr>
          <w:rStyle w:val="Hiperveza"/>
          <w:color w:val="19255A"/>
          <w:u w:val="none"/>
        </w:rPr>
        <w:t>ravnateljstvo@dzz-centar.hr</w:t>
      </w:r>
    </w:hyperlink>
    <w:r w:rsidRPr="00384F9C">
      <w:t xml:space="preserve"> </w:t>
    </w:r>
    <w:r>
      <w:t>| OIB: 00053084642 | MB: 01674056 |</w:t>
    </w:r>
    <w:r w:rsidRPr="00C20C34">
      <w:t xml:space="preserve"> </w:t>
    </w:r>
    <w:hyperlink r:id="rId2" w:history="1">
      <w:r w:rsidR="00C20C34" w:rsidRPr="00C20C34">
        <w:t>www.dzz-centar.hr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99B" w:rsidRDefault="008E299B" w:rsidP="00176050">
      <w:r>
        <w:separator/>
      </w:r>
    </w:p>
    <w:p w:rsidR="008E299B" w:rsidRDefault="008E299B" w:rsidP="00176050"/>
  </w:footnote>
  <w:footnote w:type="continuationSeparator" w:id="0">
    <w:p w:rsidR="008E299B" w:rsidRDefault="008E299B" w:rsidP="00176050">
      <w:r>
        <w:continuationSeparator/>
      </w:r>
    </w:p>
    <w:p w:rsidR="008E299B" w:rsidRDefault="008E299B" w:rsidP="0017605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864AFF" w:rsidRDefault="0073574D" w:rsidP="00176050">
    <w:pPr>
      <w:pStyle w:val="Hsp"/>
      <w:ind w:left="0"/>
      <w:rPr>
        <w:noProof/>
      </w:rPr>
    </w:pPr>
    <w:r>
      <w:rPr>
        <w:noProof/>
        <w:lang w:eastAsia="hr-HR"/>
      </w:rPr>
      <w:drawing>
        <wp:anchor distT="0" distB="0" distL="114300" distR="114300" simplePos="0" relativeHeight="251666432" behindDoc="0" locked="1" layoutInCell="1" allowOverlap="1">
          <wp:simplePos x="0" y="0"/>
          <wp:positionH relativeFrom="page">
            <wp:posOffset>742315</wp:posOffset>
          </wp:positionH>
          <wp:positionV relativeFrom="page">
            <wp:posOffset>291465</wp:posOffset>
          </wp:positionV>
          <wp:extent cx="1143000" cy="1143000"/>
          <wp:effectExtent l="0" t="0" r="0" b="0"/>
          <wp:wrapSquare wrapText="bothSides"/>
          <wp:docPr id="15" name="Picture 15" descr="A close up of a logo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ZCZ Final logo HR ENG-0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914B7"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margin-left:398.75pt;margin-top:17.05pt;width:160.15pt;height:108.55pt;z-index:251661312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" filled="f" stroked="f" strokeweight=".5pt">
          <v:textbox>
            <w:txbxContent>
              <w:p w:rsidR="00421C29" w:rsidRPr="001F498D" w:rsidRDefault="00421C29" w:rsidP="00035C97">
                <w:pPr>
                  <w:pStyle w:val="HFtxt"/>
                  <w:rPr>
                    <w:b/>
                  </w:rPr>
                </w:pPr>
                <w:r w:rsidRPr="001F498D">
                  <w:rPr>
                    <w:b/>
                  </w:rPr>
                  <w:t>Dom zdravlja Zagreb – Centar</w:t>
                </w:r>
              </w:p>
              <w:p w:rsidR="00421C29" w:rsidRPr="00646CEF" w:rsidRDefault="001914B7" w:rsidP="00035C97">
                <w:pPr>
                  <w:pStyle w:val="HFtxt"/>
                </w:pPr>
                <w:hyperlink r:id="rId2" w:tooltip="Mapa" w:history="1">
                  <w:proofErr w:type="spellStart"/>
                  <w:r w:rsidR="00421C29" w:rsidRPr="00646CEF">
                    <w:rPr>
                      <w:rStyle w:val="Hiperveza"/>
                      <w:color w:val="19255A"/>
                      <w:u w:val="none"/>
                    </w:rPr>
                    <w:t>Runjaninova</w:t>
                  </w:r>
                  <w:proofErr w:type="spellEnd"/>
                  <w:r w:rsidR="00421C29" w:rsidRPr="00646CEF">
                    <w:rPr>
                      <w:rStyle w:val="Hiperveza"/>
                      <w:color w:val="19255A"/>
                      <w:u w:val="none"/>
                    </w:rPr>
                    <w:t xml:space="preserve"> 4, 10 000 Zagreb</w:t>
                  </w:r>
                </w:hyperlink>
              </w:p>
              <w:p w:rsidR="00421C29" w:rsidRPr="00B77607" w:rsidRDefault="00421C29" w:rsidP="00176050">
                <w:pPr>
                  <w:pStyle w:val="Hsp"/>
                </w:pPr>
                <w:r w:rsidRPr="00B77607">
                  <w:t>—</w:t>
                </w:r>
              </w:p>
              <w:p w:rsidR="00421C29" w:rsidRPr="001F498D" w:rsidRDefault="00421C29" w:rsidP="00035C97">
                <w:pPr>
                  <w:pStyle w:val="HFtxt"/>
                  <w:rPr>
                    <w:b/>
                  </w:rPr>
                </w:pPr>
                <w:r w:rsidRPr="001F498D">
                  <w:t xml:space="preserve">T: </w:t>
                </w:r>
                <w:r w:rsidRPr="001F498D">
                  <w:rPr>
                    <w:b/>
                  </w:rPr>
                  <w:t>01 4897666</w:t>
                </w:r>
              </w:p>
              <w:p w:rsidR="00421C29" w:rsidRPr="001F498D" w:rsidRDefault="00421C29" w:rsidP="00035C97">
                <w:pPr>
                  <w:pStyle w:val="HFtxt"/>
                  <w:rPr>
                    <w:b/>
                  </w:rPr>
                </w:pPr>
                <w:r w:rsidRPr="001F498D">
                  <w:t xml:space="preserve">F: </w:t>
                </w:r>
                <w:r w:rsidRPr="001F498D">
                  <w:rPr>
                    <w:b/>
                  </w:rPr>
                  <w:t>01 4843456</w:t>
                </w:r>
              </w:p>
              <w:p w:rsidR="00421C29" w:rsidRPr="001F498D" w:rsidRDefault="00421C29" w:rsidP="00035C97">
                <w:pPr>
                  <w:pStyle w:val="HFtxt"/>
                </w:pPr>
                <w:r w:rsidRPr="001F498D">
                  <w:t xml:space="preserve">E: </w:t>
                </w:r>
                <w:hyperlink r:id="rId3" w:history="1">
                  <w:r w:rsidRPr="001F498D">
                    <w:rPr>
                      <w:rStyle w:val="Hiperveza"/>
                      <w:color w:val="19255A"/>
                      <w:u w:val="none"/>
                    </w:rPr>
                    <w:t>ravnateljstvo@dzz-centar.hr</w:t>
                  </w:r>
                </w:hyperlink>
              </w:p>
              <w:p w:rsidR="00421C29" w:rsidRPr="001F498D" w:rsidRDefault="00421C29" w:rsidP="00035C97">
                <w:pPr>
                  <w:pStyle w:val="HFtxt"/>
                </w:pPr>
                <w:r w:rsidRPr="001F498D">
                  <w:t>OIB: 00053084642</w:t>
                </w:r>
              </w:p>
              <w:p w:rsidR="00421C29" w:rsidRPr="001F498D" w:rsidRDefault="00421C29" w:rsidP="00035C97">
                <w:pPr>
                  <w:pStyle w:val="HFtxt"/>
                </w:pPr>
                <w:r w:rsidRPr="001F498D">
                  <w:t>MB: 01674056</w:t>
                </w:r>
              </w:p>
              <w:p w:rsidR="00421C29" w:rsidRPr="00B77607" w:rsidRDefault="00421C29" w:rsidP="00176050">
                <w:pPr>
                  <w:pStyle w:val="Hsp"/>
                </w:pPr>
                <w:r w:rsidRPr="00B77607">
                  <w:t>—</w:t>
                </w:r>
              </w:p>
              <w:p w:rsidR="001F498D" w:rsidRPr="00646CEF" w:rsidRDefault="001914B7" w:rsidP="00035C97">
                <w:pPr>
                  <w:pStyle w:val="HFtxt"/>
                  <w:rPr>
                    <w:b/>
                  </w:rPr>
                </w:pPr>
                <w:hyperlink r:id="rId4" w:tooltip="www.dzz-centar.hr" w:history="1">
                  <w:r w:rsidR="001F498D" w:rsidRPr="00646CEF">
                    <w:rPr>
                      <w:rStyle w:val="Hiperveza"/>
                      <w:b/>
                      <w:color w:val="19255A"/>
                      <w:u w:val="none"/>
                    </w:rPr>
                    <w:t>www.dzz-centar.hr</w:t>
                  </w:r>
                </w:hyperlink>
              </w:p>
            </w:txbxContent>
          </v:textbox>
          <w10:wrap type="square" anchorx="page" anchory="page"/>
          <w10:anchorlock/>
        </v:shape>
      </w:pict>
    </w:r>
    <w:r w:rsidR="001914B7">
      <w:rPr>
        <w:noProof/>
        <w:lang w:eastAsia="hr-HR"/>
      </w:rPr>
      <w:pict>
        <v:rect id="Rectangle 3" o:spid="_x0000_s4097" style="position:absolute;margin-left:0;margin-top:134.05pt;width:594.7pt;height:6.5pt;z-index:251662336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" fillcolor="#2cad6e" stroked="f" strokeweight="1pt">
          <v:fill color2="#19255a" angle="90" colors="0 #2cad6e;.5 #00ae9e;1 #19255a" focus="100%" type="gradient">
            <o:fill v:ext="view" type="gradientUnscaled"/>
          </v:fill>
          <w10:wrap anchorx="page" anchory="page"/>
          <w10:anchorlock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14890"/>
    <w:multiLevelType w:val="hybridMultilevel"/>
    <w:tmpl w:val="5868DF02"/>
    <w:lvl w:ilvl="0" w:tplc="7B2A55BA">
      <w:start w:val="4"/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2ACB56C8"/>
    <w:multiLevelType w:val="hybridMultilevel"/>
    <w:tmpl w:val="6E8EA508"/>
    <w:lvl w:ilvl="0" w:tplc="6A745E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4501E9E"/>
    <w:multiLevelType w:val="hybridMultilevel"/>
    <w:tmpl w:val="AAF2B5FA"/>
    <w:lvl w:ilvl="0" w:tplc="032AC590">
      <w:start w:val="5"/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3B334357"/>
    <w:multiLevelType w:val="hybridMultilevel"/>
    <w:tmpl w:val="7220D8F6"/>
    <w:lvl w:ilvl="0" w:tplc="5B0422A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0601F3"/>
    <w:multiLevelType w:val="hybridMultilevel"/>
    <w:tmpl w:val="BF6A0172"/>
    <w:lvl w:ilvl="0" w:tplc="B45E2B0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61CAA"/>
    <w:rsid w:val="00035C97"/>
    <w:rsid w:val="000532E0"/>
    <w:rsid w:val="00064D18"/>
    <w:rsid w:val="00074BAE"/>
    <w:rsid w:val="00083621"/>
    <w:rsid w:val="00096EAC"/>
    <w:rsid w:val="000D2489"/>
    <w:rsid w:val="000D2657"/>
    <w:rsid w:val="000F4B81"/>
    <w:rsid w:val="00106A8B"/>
    <w:rsid w:val="001205C1"/>
    <w:rsid w:val="00127454"/>
    <w:rsid w:val="00166D43"/>
    <w:rsid w:val="00176050"/>
    <w:rsid w:val="001914B7"/>
    <w:rsid w:val="001A53F9"/>
    <w:rsid w:val="001B19CB"/>
    <w:rsid w:val="001C39D0"/>
    <w:rsid w:val="001C6BBA"/>
    <w:rsid w:val="001F498D"/>
    <w:rsid w:val="00204B89"/>
    <w:rsid w:val="002106AD"/>
    <w:rsid w:val="00210D03"/>
    <w:rsid w:val="00210ECF"/>
    <w:rsid w:val="00216101"/>
    <w:rsid w:val="00223577"/>
    <w:rsid w:val="00223E5D"/>
    <w:rsid w:val="00224AEA"/>
    <w:rsid w:val="00226930"/>
    <w:rsid w:val="0023773A"/>
    <w:rsid w:val="0024041A"/>
    <w:rsid w:val="00253F71"/>
    <w:rsid w:val="00256C52"/>
    <w:rsid w:val="0028368F"/>
    <w:rsid w:val="002936E8"/>
    <w:rsid w:val="002A6740"/>
    <w:rsid w:val="002B0A1E"/>
    <w:rsid w:val="002C0358"/>
    <w:rsid w:val="002F1EF0"/>
    <w:rsid w:val="002F6E85"/>
    <w:rsid w:val="0030540E"/>
    <w:rsid w:val="003325DA"/>
    <w:rsid w:val="00357FDE"/>
    <w:rsid w:val="00364ADA"/>
    <w:rsid w:val="00384F9C"/>
    <w:rsid w:val="003853A8"/>
    <w:rsid w:val="003C5AA2"/>
    <w:rsid w:val="003C65A9"/>
    <w:rsid w:val="003D27DB"/>
    <w:rsid w:val="003D5B2F"/>
    <w:rsid w:val="003F0BD9"/>
    <w:rsid w:val="00404D57"/>
    <w:rsid w:val="00421C29"/>
    <w:rsid w:val="00432689"/>
    <w:rsid w:val="00451EEE"/>
    <w:rsid w:val="00485130"/>
    <w:rsid w:val="00493330"/>
    <w:rsid w:val="00495B72"/>
    <w:rsid w:val="004B12FA"/>
    <w:rsid w:val="004B2B23"/>
    <w:rsid w:val="004B3213"/>
    <w:rsid w:val="00501858"/>
    <w:rsid w:val="005142C0"/>
    <w:rsid w:val="0052655B"/>
    <w:rsid w:val="00526E9E"/>
    <w:rsid w:val="00536A1D"/>
    <w:rsid w:val="00562AB7"/>
    <w:rsid w:val="00572180"/>
    <w:rsid w:val="00576644"/>
    <w:rsid w:val="005872B3"/>
    <w:rsid w:val="005C45FD"/>
    <w:rsid w:val="005E74D0"/>
    <w:rsid w:val="005F4C2E"/>
    <w:rsid w:val="006175DE"/>
    <w:rsid w:val="0062410A"/>
    <w:rsid w:val="0062492F"/>
    <w:rsid w:val="0063228C"/>
    <w:rsid w:val="00646CEF"/>
    <w:rsid w:val="0064718D"/>
    <w:rsid w:val="00647A53"/>
    <w:rsid w:val="00666985"/>
    <w:rsid w:val="006749ED"/>
    <w:rsid w:val="00683E77"/>
    <w:rsid w:val="006D165B"/>
    <w:rsid w:val="006E1522"/>
    <w:rsid w:val="006E79F6"/>
    <w:rsid w:val="006F3366"/>
    <w:rsid w:val="007160D4"/>
    <w:rsid w:val="00734069"/>
    <w:rsid w:val="0073574D"/>
    <w:rsid w:val="007422BA"/>
    <w:rsid w:val="00746D26"/>
    <w:rsid w:val="007B7BFA"/>
    <w:rsid w:val="00831FB7"/>
    <w:rsid w:val="00836C5A"/>
    <w:rsid w:val="00861CAA"/>
    <w:rsid w:val="00864AFF"/>
    <w:rsid w:val="008752A4"/>
    <w:rsid w:val="00875579"/>
    <w:rsid w:val="0088273B"/>
    <w:rsid w:val="00887FED"/>
    <w:rsid w:val="00890D12"/>
    <w:rsid w:val="008C4009"/>
    <w:rsid w:val="008E299B"/>
    <w:rsid w:val="008E2B58"/>
    <w:rsid w:val="008E7F46"/>
    <w:rsid w:val="00921639"/>
    <w:rsid w:val="0092242A"/>
    <w:rsid w:val="009413F6"/>
    <w:rsid w:val="00966EC3"/>
    <w:rsid w:val="0098188B"/>
    <w:rsid w:val="00992116"/>
    <w:rsid w:val="009A49BF"/>
    <w:rsid w:val="009B4D25"/>
    <w:rsid w:val="009C698B"/>
    <w:rsid w:val="009D5283"/>
    <w:rsid w:val="00A2242D"/>
    <w:rsid w:val="00A27C0E"/>
    <w:rsid w:val="00A709FC"/>
    <w:rsid w:val="00A83286"/>
    <w:rsid w:val="00A8442A"/>
    <w:rsid w:val="00AE0F62"/>
    <w:rsid w:val="00AE2528"/>
    <w:rsid w:val="00B64B88"/>
    <w:rsid w:val="00B6758A"/>
    <w:rsid w:val="00B70149"/>
    <w:rsid w:val="00B74F6C"/>
    <w:rsid w:val="00B77607"/>
    <w:rsid w:val="00B802BB"/>
    <w:rsid w:val="00B8257D"/>
    <w:rsid w:val="00B908AC"/>
    <w:rsid w:val="00BB07D4"/>
    <w:rsid w:val="00BB109B"/>
    <w:rsid w:val="00BB607B"/>
    <w:rsid w:val="00BE1546"/>
    <w:rsid w:val="00BF774A"/>
    <w:rsid w:val="00C01C0A"/>
    <w:rsid w:val="00C03C6C"/>
    <w:rsid w:val="00C1689D"/>
    <w:rsid w:val="00C20C34"/>
    <w:rsid w:val="00C23D1E"/>
    <w:rsid w:val="00C53BAD"/>
    <w:rsid w:val="00C842DD"/>
    <w:rsid w:val="00C86D75"/>
    <w:rsid w:val="00CC640C"/>
    <w:rsid w:val="00CE754B"/>
    <w:rsid w:val="00CF065B"/>
    <w:rsid w:val="00CF5E94"/>
    <w:rsid w:val="00D042E5"/>
    <w:rsid w:val="00D244CA"/>
    <w:rsid w:val="00D405E4"/>
    <w:rsid w:val="00D666B6"/>
    <w:rsid w:val="00D76138"/>
    <w:rsid w:val="00D8699E"/>
    <w:rsid w:val="00D927EC"/>
    <w:rsid w:val="00DA6F38"/>
    <w:rsid w:val="00DC447F"/>
    <w:rsid w:val="00E0267E"/>
    <w:rsid w:val="00E03F62"/>
    <w:rsid w:val="00E07E15"/>
    <w:rsid w:val="00E10C54"/>
    <w:rsid w:val="00E15595"/>
    <w:rsid w:val="00E16419"/>
    <w:rsid w:val="00E206C3"/>
    <w:rsid w:val="00E31E00"/>
    <w:rsid w:val="00E43BFE"/>
    <w:rsid w:val="00E45358"/>
    <w:rsid w:val="00F32EB1"/>
    <w:rsid w:val="00F32F60"/>
    <w:rsid w:val="00F37C83"/>
    <w:rsid w:val="00F70ECC"/>
    <w:rsid w:val="00F808F1"/>
    <w:rsid w:val="00F90D68"/>
    <w:rsid w:val="00F91DD3"/>
    <w:rsid w:val="00FB297F"/>
    <w:rsid w:val="00FB6CCE"/>
    <w:rsid w:val="00FB7BDB"/>
    <w:rsid w:val="00FB7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689"/>
    <w:pPr>
      <w:spacing w:after="200" w:line="240" w:lineRule="auto"/>
    </w:pPr>
    <w:rPr>
      <w:rFonts w:ascii="Proxima Nova Rg" w:hAnsi="Proxima Nova Rg"/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432689"/>
    <w:pPr>
      <w:keepNext/>
      <w:keepLines/>
      <w:spacing w:before="240" w:after="0"/>
      <w:outlineLvl w:val="0"/>
    </w:pPr>
    <w:rPr>
      <w:rFonts w:eastAsiaTheme="majorEastAsia" w:cstheme="majorBidi"/>
      <w:color w:val="19255A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32689"/>
    <w:pPr>
      <w:outlineLvl w:val="1"/>
    </w:pPr>
    <w:rPr>
      <w:color w:val="19255A"/>
      <w:sz w:val="24"/>
      <w:szCs w:val="24"/>
    </w:rPr>
  </w:style>
  <w:style w:type="paragraph" w:styleId="Naslov3">
    <w:name w:val="heading 3"/>
    <w:basedOn w:val="Naslov2"/>
    <w:next w:val="Normal"/>
    <w:link w:val="Naslov3Char"/>
    <w:uiPriority w:val="9"/>
    <w:unhideWhenUsed/>
    <w:qFormat/>
    <w:rsid w:val="00432689"/>
    <w:pPr>
      <w:outlineLvl w:val="2"/>
    </w:pPr>
    <w:rPr>
      <w:b/>
      <w:color w:val="000000" w:themeColor="tex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432689"/>
    <w:pPr>
      <w:outlineLvl w:val="3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C5AA2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3C5AA2"/>
  </w:style>
  <w:style w:type="paragraph" w:styleId="Podnoje">
    <w:name w:val="footer"/>
    <w:basedOn w:val="Normal"/>
    <w:link w:val="PodnojeChar"/>
    <w:uiPriority w:val="99"/>
    <w:unhideWhenUsed/>
    <w:rsid w:val="003C5AA2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3C5AA2"/>
  </w:style>
  <w:style w:type="paragraph" w:styleId="Tekstbalonia">
    <w:name w:val="Balloon Text"/>
    <w:basedOn w:val="Normal"/>
    <w:link w:val="TekstbaloniaChar"/>
    <w:uiPriority w:val="99"/>
    <w:semiHidden/>
    <w:unhideWhenUsed/>
    <w:rsid w:val="00421C2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1C2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421C29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21C29"/>
    <w:rPr>
      <w:color w:val="808080"/>
      <w:shd w:val="clear" w:color="auto" w:fill="E6E6E6"/>
    </w:rPr>
  </w:style>
  <w:style w:type="paragraph" w:customStyle="1" w:styleId="HFtxt">
    <w:name w:val="HF_txt"/>
    <w:link w:val="HFtxtChar"/>
    <w:uiPriority w:val="99"/>
    <w:qFormat/>
    <w:rsid w:val="00176050"/>
    <w:pPr>
      <w:spacing w:after="0" w:line="240" w:lineRule="auto"/>
    </w:pPr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Hsp">
    <w:name w:val="H_sp"/>
    <w:basedOn w:val="HFtxt"/>
    <w:link w:val="HspChar"/>
    <w:uiPriority w:val="99"/>
    <w:qFormat/>
    <w:rsid w:val="00176050"/>
    <w:pPr>
      <w:spacing w:line="160" w:lineRule="exact"/>
      <w:ind w:left="-57"/>
    </w:pPr>
    <w:rPr>
      <w:b/>
      <w:color w:val="29438D"/>
      <w:sz w:val="24"/>
      <w:szCs w:val="24"/>
    </w:rPr>
  </w:style>
  <w:style w:type="character" w:customStyle="1" w:styleId="HFtxtChar">
    <w:name w:val="HF_txt Char"/>
    <w:basedOn w:val="Zadanifontodlomka"/>
    <w:link w:val="HFtxt"/>
    <w:uiPriority w:val="99"/>
    <w:rsid w:val="00432689"/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Ftxt">
    <w:name w:val="F_txt"/>
    <w:basedOn w:val="HFtxt"/>
    <w:link w:val="FtxtChar"/>
    <w:autoRedefine/>
    <w:uiPriority w:val="99"/>
    <w:qFormat/>
    <w:rsid w:val="00384F9C"/>
    <w:pPr>
      <w:tabs>
        <w:tab w:val="left" w:pos="2848"/>
      </w:tabs>
      <w:jc w:val="center"/>
    </w:pPr>
    <w:rPr>
      <w:sz w:val="14"/>
    </w:rPr>
  </w:style>
  <w:style w:type="character" w:customStyle="1" w:styleId="HspChar">
    <w:name w:val="H_sp Char"/>
    <w:basedOn w:val="HFtxtChar"/>
    <w:link w:val="Hsp"/>
    <w:uiPriority w:val="99"/>
    <w:rsid w:val="00432689"/>
    <w:rPr>
      <w:rFonts w:ascii="Proxima Nova Rg" w:hAnsi="Proxima Nova Rg"/>
      <w:b/>
      <w:color w:val="29438D"/>
      <w:spacing w:val="10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432689"/>
    <w:rPr>
      <w:rFonts w:ascii="Proxima Nova Rg" w:eastAsiaTheme="majorEastAsia" w:hAnsi="Proxima Nova Rg" w:cstheme="majorBidi"/>
      <w:noProof/>
      <w:color w:val="19255A"/>
      <w:sz w:val="28"/>
      <w:szCs w:val="28"/>
    </w:rPr>
  </w:style>
  <w:style w:type="character" w:customStyle="1" w:styleId="FtxtChar">
    <w:name w:val="F_txt Char"/>
    <w:basedOn w:val="HFtxtChar"/>
    <w:link w:val="Ftxt"/>
    <w:uiPriority w:val="99"/>
    <w:rsid w:val="00432689"/>
    <w:rPr>
      <w:rFonts w:ascii="Proxima Nova Rg" w:hAnsi="Proxima Nova Rg"/>
      <w:color w:val="19255A"/>
      <w:spacing w:val="10"/>
      <w:sz w:val="14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432689"/>
    <w:rPr>
      <w:rFonts w:ascii="Proxima Nova Rg" w:hAnsi="Proxima Nova Rg"/>
      <w:noProof/>
      <w:color w:val="19255A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432689"/>
    <w:rPr>
      <w:rFonts w:ascii="Proxima Nova Rg" w:hAnsi="Proxima Nova Rg"/>
      <w:b/>
      <w:noProof/>
      <w:color w:val="000000" w:themeColor="text1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432689"/>
    <w:rPr>
      <w:rFonts w:ascii="Proxima Nova Rg" w:hAnsi="Proxima Nova Rg"/>
      <w:noProof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2689"/>
    <w:rPr>
      <w:color w:val="595959" w:themeColor="text1" w:themeTint="A6"/>
      <w:spacing w:val="8"/>
    </w:rPr>
  </w:style>
  <w:style w:type="character" w:customStyle="1" w:styleId="PodnaslovChar">
    <w:name w:val="Podnaslov Char"/>
    <w:basedOn w:val="Zadanifontodlomka"/>
    <w:link w:val="Podnaslov"/>
    <w:uiPriority w:val="11"/>
    <w:rsid w:val="00432689"/>
    <w:rPr>
      <w:rFonts w:ascii="Proxima Nova Rg" w:hAnsi="Proxima Nova Rg"/>
      <w:noProof/>
      <w:color w:val="595959" w:themeColor="text1" w:themeTint="A6"/>
      <w:spacing w:val="8"/>
    </w:rPr>
  </w:style>
  <w:style w:type="paragraph" w:styleId="Odlomakpopisa">
    <w:name w:val="List Paragraph"/>
    <w:basedOn w:val="Normal"/>
    <w:uiPriority w:val="34"/>
    <w:qFormat/>
    <w:rsid w:val="006749ED"/>
    <w:pPr>
      <w:ind w:left="720"/>
      <w:contextualSpacing/>
    </w:pPr>
  </w:style>
  <w:style w:type="paragraph" w:styleId="Bezproreda">
    <w:name w:val="No Spacing"/>
    <w:uiPriority w:val="1"/>
    <w:qFormat/>
    <w:rsid w:val="00F37C83"/>
    <w:pPr>
      <w:spacing w:after="0" w:line="240" w:lineRule="auto"/>
    </w:pPr>
    <w:rPr>
      <w:rFonts w:ascii="Proxima Nova Rg" w:hAnsi="Proxima Nova Rg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NG/12%20Prosinac/Zapo%C5%A1ljavanje//Popis%20dokaza%20za%20ostvarivanje%20prava%20prednosti%20pri%20zapo%C5%A1ljavanju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zz-centar.hr/" TargetMode="External"/><Relationship Id="rId1" Type="http://schemas.openxmlformats.org/officeDocument/2006/relationships/hyperlink" Target="mailto:ravnateljstvo@dzz-centar.h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avnateljstvo@dzz-centar.hr" TargetMode="External"/><Relationship Id="rId2" Type="http://schemas.openxmlformats.org/officeDocument/2006/relationships/hyperlink" Target="https://goo.gl/maps/SyUpHQc1fJw" TargetMode="External"/><Relationship Id="rId1" Type="http://schemas.openxmlformats.org/officeDocument/2006/relationships/image" Target="media/image1.png"/><Relationship Id="rId4" Type="http://schemas.openxmlformats.org/officeDocument/2006/relationships/hyperlink" Target="file:///C:\Users\drglu\Desktop\DZZC%20vizuali\New%20folder\www.dzz-centar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%20Petek\Desktop\MEMO_H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FE4C0-96FD-4CE6-A659-70F697337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MEMO_HR</Template>
  <TotalTime>0</TotalTime>
  <Pages>2</Pages>
  <Words>821</Words>
  <Characters>4682</Characters>
  <Application>Microsoft Office Word</Application>
  <DocSecurity>0</DocSecurity>
  <Lines>39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Dom zdravlja Zagreb - Centar</Company>
  <LinksUpToDate>false</LinksUpToDate>
  <CharactersWithSpaces>5493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Petek</dc:creator>
  <cp:keywords>Dom zdravlja Zagreb - Centar</cp:keywords>
  <cp:lastModifiedBy>Marko Šunjić</cp:lastModifiedBy>
  <cp:revision>2</cp:revision>
  <cp:lastPrinted>2020-04-21T10:31:00Z</cp:lastPrinted>
  <dcterms:created xsi:type="dcterms:W3CDTF">2020-04-21T11:07:00Z</dcterms:created>
  <dcterms:modified xsi:type="dcterms:W3CDTF">2020-04-21T11:07:00Z</dcterms:modified>
</cp:coreProperties>
</file>