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305" w:rsidRPr="000B6305" w:rsidRDefault="000B6305" w:rsidP="000B6305">
      <w:pPr>
        <w:spacing w:after="0" w:line="276" w:lineRule="auto"/>
        <w:rPr>
          <w:rFonts w:ascii="Arial" w:eastAsia="Calibri" w:hAnsi="Arial" w:cs="Arial"/>
          <w:noProof w:val="0"/>
        </w:rPr>
      </w:pP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OBAVIJEST O IZBORU KANDIDATA PO JAVNOM NATJEČAJU ZA PRIJAM U </w:t>
      </w: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RADNI ODNOS </w:t>
      </w:r>
      <w:r w:rsidR="00DC63A9">
        <w:rPr>
          <w:rFonts w:ascii="Arial" w:eastAsia="Times New Roman" w:hAnsi="Arial" w:cs="Arial"/>
          <w:b/>
          <w:bCs/>
          <w:noProof w:val="0"/>
          <w:lang w:eastAsia="hr-HR"/>
        </w:rPr>
        <w:t>STRUČNOG PRVOSTUPNIKA (BACC.) FIZIOTERAPIJE</w:t>
      </w:r>
      <w:r w:rsidR="00604848">
        <w:rPr>
          <w:rFonts w:ascii="Arial" w:eastAsia="Times New Roman" w:hAnsi="Arial" w:cs="Arial"/>
          <w:b/>
          <w:bCs/>
          <w:noProof w:val="0"/>
          <w:lang w:eastAsia="hr-HR"/>
        </w:rPr>
        <w:t>,</w:t>
      </w:r>
      <w:r w:rsidR="0016663F">
        <w:rPr>
          <w:rFonts w:ascii="Arial" w:eastAsia="Times New Roman" w:hAnsi="Arial" w:cs="Arial"/>
          <w:b/>
          <w:bCs/>
          <w:noProof w:val="0"/>
          <w:lang w:eastAsia="hr-HR"/>
        </w:rPr>
        <w:t xml:space="preserve"> </w:t>
      </w:r>
      <w:r w:rsidR="0079711E">
        <w:rPr>
          <w:rFonts w:ascii="Arial" w:eastAsia="Times New Roman" w:hAnsi="Arial" w:cs="Arial"/>
          <w:b/>
          <w:bCs/>
          <w:noProof w:val="0"/>
          <w:lang w:eastAsia="hr-HR"/>
        </w:rPr>
        <w:t>1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 IZVRŠITELJ (M/Ž) NA </w:t>
      </w:r>
      <w:r w:rsidR="0079711E">
        <w:rPr>
          <w:rFonts w:ascii="Arial" w:eastAsia="Times New Roman" w:hAnsi="Arial" w:cs="Arial"/>
          <w:b/>
          <w:bCs/>
          <w:noProof w:val="0"/>
          <w:lang w:eastAsia="hr-HR"/>
        </w:rPr>
        <w:t>NE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ODREĐENO VRIJEME  </w:t>
      </w: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(natječaj objavljen u ''Narodnim novinama'' broj </w:t>
      </w:r>
      <w:r w:rsidR="00CE1B85">
        <w:rPr>
          <w:rFonts w:ascii="Arial" w:eastAsia="Times New Roman" w:hAnsi="Arial" w:cs="Arial"/>
          <w:noProof w:val="0"/>
          <w:lang w:eastAsia="hr-HR"/>
        </w:rPr>
        <w:t>28</w:t>
      </w:r>
      <w:r w:rsidRPr="000B6305">
        <w:rPr>
          <w:rFonts w:ascii="Arial" w:eastAsia="Times New Roman" w:hAnsi="Arial" w:cs="Arial"/>
          <w:noProof w:val="0"/>
          <w:lang w:eastAsia="hr-HR"/>
        </w:rPr>
        <w:t>/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, Hrvatskom zavodu za zapošljavanje i na internetskim stranicama Doma zdravlja Zagreb – Centar dana </w:t>
      </w:r>
      <w:r w:rsidR="00CE1B85">
        <w:rPr>
          <w:rFonts w:ascii="Arial" w:eastAsia="Times New Roman" w:hAnsi="Arial" w:cs="Arial"/>
          <w:noProof w:val="0"/>
          <w:lang w:eastAsia="hr-HR"/>
        </w:rPr>
        <w:t>13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CE1B85">
        <w:rPr>
          <w:rFonts w:ascii="Arial" w:eastAsia="Times New Roman" w:hAnsi="Arial" w:cs="Arial"/>
          <w:noProof w:val="0"/>
          <w:lang w:eastAsia="hr-HR"/>
        </w:rPr>
        <w:t>ožujk</w:t>
      </w:r>
      <w:r w:rsidR="009B1D2C">
        <w:rPr>
          <w:rFonts w:ascii="Arial" w:eastAsia="Times New Roman" w:hAnsi="Arial" w:cs="Arial"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godine)</w:t>
      </w: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Calibri" w:eastAsia="Calibri" w:hAnsi="Calibri" w:cs="Times New Roman"/>
          <w:noProof w:val="0"/>
        </w:rPr>
      </w:pPr>
      <w:r w:rsidRPr="000B6305">
        <w:rPr>
          <w:rFonts w:ascii="Arial" w:eastAsia="Calibri" w:hAnsi="Arial" w:cs="Arial"/>
          <w:noProof w:val="0"/>
        </w:rPr>
        <w:t xml:space="preserve">Dom zdravlja Zagreb - Centar obavještava kandidate koji su dostavili ponudu za prijam u radni odnos na </w:t>
      </w:r>
      <w:r w:rsidR="0079711E">
        <w:rPr>
          <w:rFonts w:ascii="Arial" w:eastAsia="Calibri" w:hAnsi="Arial" w:cs="Arial"/>
          <w:noProof w:val="0"/>
        </w:rPr>
        <w:t>ne</w:t>
      </w:r>
      <w:r w:rsidRPr="000B6305">
        <w:rPr>
          <w:rFonts w:ascii="Arial" w:eastAsia="Calibri" w:hAnsi="Arial" w:cs="Arial"/>
          <w:noProof w:val="0"/>
        </w:rPr>
        <w:t xml:space="preserve">određeno vrijeme za radno mjesto </w:t>
      </w:r>
      <w:r w:rsidR="00DC057B">
        <w:rPr>
          <w:rFonts w:ascii="Arial" w:eastAsia="Calibri" w:hAnsi="Arial" w:cs="Arial"/>
          <w:noProof w:val="0"/>
        </w:rPr>
        <w:t xml:space="preserve">stručnog </w:t>
      </w:r>
      <w:proofErr w:type="spellStart"/>
      <w:r w:rsidR="00DC057B">
        <w:rPr>
          <w:rFonts w:ascii="Arial" w:eastAsia="Calibri" w:hAnsi="Arial" w:cs="Arial"/>
          <w:noProof w:val="0"/>
        </w:rPr>
        <w:t>prvostupnika</w:t>
      </w:r>
      <w:proofErr w:type="spellEnd"/>
      <w:r w:rsidR="00DC057B">
        <w:rPr>
          <w:rFonts w:ascii="Arial" w:eastAsia="Calibri" w:hAnsi="Arial" w:cs="Arial"/>
          <w:noProof w:val="0"/>
        </w:rPr>
        <w:t xml:space="preserve"> (</w:t>
      </w:r>
      <w:proofErr w:type="spellStart"/>
      <w:r w:rsidR="00DC057B">
        <w:rPr>
          <w:rFonts w:ascii="Arial" w:eastAsia="Calibri" w:hAnsi="Arial" w:cs="Arial"/>
          <w:noProof w:val="0"/>
        </w:rPr>
        <w:t>bacc</w:t>
      </w:r>
      <w:proofErr w:type="spellEnd"/>
      <w:r w:rsidR="00DC057B">
        <w:rPr>
          <w:rFonts w:ascii="Arial" w:eastAsia="Calibri" w:hAnsi="Arial" w:cs="Arial"/>
          <w:noProof w:val="0"/>
        </w:rPr>
        <w:t>.) fizioterapije</w:t>
      </w:r>
      <w:r w:rsidRPr="000B6305">
        <w:rPr>
          <w:rFonts w:ascii="Arial" w:eastAsia="Calibri" w:hAnsi="Arial" w:cs="Arial"/>
          <w:noProof w:val="0"/>
        </w:rPr>
        <w:t xml:space="preserve">, </w:t>
      </w:r>
      <w:r w:rsidR="0079711E">
        <w:rPr>
          <w:rFonts w:ascii="Arial" w:eastAsia="Calibri" w:hAnsi="Arial" w:cs="Arial"/>
          <w:noProof w:val="0"/>
        </w:rPr>
        <w:t>1</w:t>
      </w:r>
      <w:r w:rsidRPr="000B6305">
        <w:rPr>
          <w:rFonts w:ascii="Arial" w:eastAsia="Calibri" w:hAnsi="Arial" w:cs="Arial"/>
          <w:noProof w:val="0"/>
        </w:rPr>
        <w:t xml:space="preserve"> izvršitelj (m/ž), da </w:t>
      </w:r>
      <w:r w:rsidR="0079711E">
        <w:rPr>
          <w:rFonts w:ascii="Arial" w:eastAsia="Calibri" w:hAnsi="Arial" w:cs="Arial"/>
          <w:noProof w:val="0"/>
        </w:rPr>
        <w:t>je</w:t>
      </w:r>
      <w:r w:rsidRPr="000B6305">
        <w:rPr>
          <w:rFonts w:ascii="Arial" w:eastAsia="Calibri" w:hAnsi="Arial" w:cs="Arial"/>
          <w:noProof w:val="0"/>
        </w:rPr>
        <w:t xml:space="preserve"> nakon provedenog postupka po javnom natječaju izabran:</w:t>
      </w:r>
      <w:r w:rsidRPr="000B6305">
        <w:rPr>
          <w:rFonts w:ascii="Calibri" w:eastAsia="Calibri" w:hAnsi="Calibri" w:cs="Times New Roman"/>
          <w:noProof w:val="0"/>
        </w:rPr>
        <w:t xml:space="preserve"> </w:t>
      </w: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noProof w:val="0"/>
        </w:rPr>
      </w:pPr>
    </w:p>
    <w:p w:rsidR="00AA57E6" w:rsidRPr="000B6305" w:rsidRDefault="00DC057B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  <w:r>
        <w:rPr>
          <w:rFonts w:ascii="Arial" w:eastAsia="Calibri" w:hAnsi="Arial" w:cs="Arial"/>
          <w:b/>
          <w:noProof w:val="0"/>
          <w:lang w:eastAsia="hr-HR"/>
        </w:rPr>
        <w:t>MIROSLAV PAPIĆ</w:t>
      </w:r>
      <w:bookmarkStart w:id="0" w:name="_GoBack"/>
      <w:bookmarkEnd w:id="0"/>
    </w:p>
    <w:p w:rsidR="003F6CAD" w:rsidRPr="000B6305" w:rsidRDefault="003F6CAD" w:rsidP="004916B4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AE0DAC" w:rsidP="00AE0DAC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Sukladno </w:t>
      </w:r>
      <w:r>
        <w:rPr>
          <w:rFonts w:ascii="Arial" w:eastAsia="Times New Roman" w:hAnsi="Arial" w:cs="Arial"/>
          <w:bCs/>
          <w:noProof w:val="0"/>
          <w:lang w:eastAsia="hr-HR"/>
        </w:rPr>
        <w:t>Općoj uredbi o zaštiti osobnih podataka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te Zakonu o pravu na pristup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i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>nformacijama (NN 25/13, 85/15) korišten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je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pun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osobn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ime i prezime kandidata koji 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je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izabran za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navedeno radno mjesto u provedenom natječajnom postupku.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br/>
      </w:r>
      <w:r w:rsidR="000B6305" w:rsidRPr="000B6305">
        <w:rPr>
          <w:rFonts w:ascii="Arial" w:eastAsia="Times New Roman" w:hAnsi="Arial" w:cs="Arial"/>
          <w:bCs/>
          <w:noProof w:val="0"/>
          <w:lang w:eastAsia="hr-HR"/>
        </w:rPr>
        <w:br/>
      </w:r>
    </w:p>
    <w:p w:rsidR="000B6305" w:rsidRPr="000B6305" w:rsidRDefault="000B6305" w:rsidP="000B6305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Svim kandidatima prijavljenim na javni natječaj zahvaljujemo na iskazanom interesu za rad u Domu zdravlja Zagreb - Centar.</w:t>
      </w: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Default="000B6305" w:rsidP="000B6305">
      <w:pPr>
        <w:spacing w:after="0" w:line="276" w:lineRule="auto"/>
        <w:ind w:left="1416" w:firstLine="708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Služba za pravne, kadrovske,</w:t>
      </w:r>
      <w:r>
        <w:rPr>
          <w:rFonts w:ascii="Arial" w:eastAsia="Times New Roman" w:hAnsi="Arial" w:cs="Arial"/>
          <w:noProof w:val="0"/>
          <w:lang w:eastAsia="hr-HR"/>
        </w:rPr>
        <w:t xml:space="preserve"> o</w:t>
      </w:r>
      <w:r w:rsidRPr="000B6305">
        <w:rPr>
          <w:rFonts w:ascii="Arial" w:eastAsia="Times New Roman" w:hAnsi="Arial" w:cs="Arial"/>
          <w:noProof w:val="0"/>
          <w:lang w:eastAsia="hr-HR"/>
        </w:rPr>
        <w:t>pće</w:t>
      </w:r>
      <w:r>
        <w:rPr>
          <w:rFonts w:ascii="Arial" w:eastAsia="Times New Roman" w:hAnsi="Arial" w:cs="Arial"/>
          <w:noProof w:val="0"/>
          <w:lang w:eastAsia="hr-HR"/>
        </w:rPr>
        <w:t>,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tehničke poslove</w:t>
      </w:r>
      <w:r>
        <w:rPr>
          <w:rFonts w:ascii="Arial" w:eastAsia="Times New Roman" w:hAnsi="Arial" w:cs="Arial"/>
          <w:noProof w:val="0"/>
          <w:lang w:eastAsia="hr-HR"/>
        </w:rPr>
        <w:t xml:space="preserve"> i poslove   </w:t>
      </w:r>
    </w:p>
    <w:p w:rsidR="000B6305" w:rsidRPr="000B6305" w:rsidRDefault="000B6305" w:rsidP="000B6305">
      <w:pPr>
        <w:spacing w:after="0" w:line="276" w:lineRule="auto"/>
        <w:ind w:left="1416" w:firstLine="708"/>
        <w:rPr>
          <w:rFonts w:ascii="Arial" w:eastAsia="Times New Roman" w:hAnsi="Arial" w:cs="Arial"/>
          <w:noProof w:val="0"/>
          <w:color w:val="1F497D"/>
          <w:lang w:eastAsia="hr-HR"/>
        </w:rPr>
      </w:pPr>
      <w:r>
        <w:rPr>
          <w:rFonts w:ascii="Arial" w:eastAsia="Times New Roman" w:hAnsi="Arial" w:cs="Arial"/>
          <w:noProof w:val="0"/>
          <w:lang w:eastAsia="hr-HR"/>
        </w:rPr>
        <w:t xml:space="preserve">         održavanja, informatičke poslove i poslove kontrole kvalitete</w:t>
      </w:r>
    </w:p>
    <w:p w:rsidR="000B6305" w:rsidRPr="000B6305" w:rsidRDefault="000B6305" w:rsidP="000B6305">
      <w:pPr>
        <w:spacing w:line="276" w:lineRule="auto"/>
        <w:rPr>
          <w:rFonts w:ascii="Calibri" w:eastAsia="Times New Roman" w:hAnsi="Calibri" w:cs="Times New Roman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Objavljeno na internet stranici Doma zdravlja Zagreb – Centar dana </w:t>
      </w:r>
      <w:r w:rsidR="001C7C1D">
        <w:rPr>
          <w:rFonts w:ascii="Arial" w:eastAsia="Times New Roman" w:hAnsi="Arial" w:cs="Arial"/>
          <w:noProof w:val="0"/>
          <w:lang w:eastAsia="hr-HR"/>
        </w:rPr>
        <w:t>2</w:t>
      </w:r>
      <w:r w:rsidR="00064535">
        <w:rPr>
          <w:rFonts w:ascii="Arial" w:eastAsia="Times New Roman" w:hAnsi="Arial" w:cs="Arial"/>
          <w:noProof w:val="0"/>
          <w:lang w:eastAsia="hr-HR"/>
        </w:rPr>
        <w:t>7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AA57E6">
        <w:rPr>
          <w:rFonts w:ascii="Arial" w:eastAsia="Times New Roman" w:hAnsi="Arial" w:cs="Arial"/>
          <w:noProof w:val="0"/>
          <w:lang w:eastAsia="hr-HR"/>
        </w:rPr>
        <w:t>travnja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FF15B1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godine.</w:t>
      </w:r>
    </w:p>
    <w:p w:rsidR="00C20C34" w:rsidRPr="00C20C34" w:rsidRDefault="00C20C34" w:rsidP="00C20C34"/>
    <w:sectPr w:rsidR="00C20C34" w:rsidRPr="00C20C34" w:rsidSect="00C20C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274" w:bottom="1560" w:left="1276" w:header="226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1C4" w:rsidRDefault="00B961C4" w:rsidP="00176050">
      <w:r>
        <w:separator/>
      </w:r>
    </w:p>
    <w:p w:rsidR="00B961C4" w:rsidRDefault="00B961C4" w:rsidP="00176050"/>
  </w:endnote>
  <w:endnote w:type="continuationSeparator" w:id="0">
    <w:p w:rsidR="00B961C4" w:rsidRDefault="00B961C4" w:rsidP="00176050">
      <w:r>
        <w:continuationSeparator/>
      </w:r>
    </w:p>
    <w:p w:rsidR="00B961C4" w:rsidRDefault="00B961C4" w:rsidP="001760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5C702C02-3DC1-47F2-9959-C7BDAFA10948}"/>
    <w:embedBold r:id="rId2" w:fontKey="{459BEECC-EF32-48C9-9B7F-8A701B4316E2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roxima Nova Rg">
    <w:altName w:val="Segoe U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3" w:fontKey="{D26F10CB-C031-4DD4-A2AA-B79DF1F392FF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4" w:fontKey="{95EA2EBB-DBE8-4983-937F-D4DAF6BB75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4139147"/>
      <w:docPartObj>
        <w:docPartGallery w:val="Page Numbers (Bottom of Page)"/>
        <w:docPartUnique/>
      </w:docPartObj>
    </w:sdtPr>
    <w:sdtEndPr/>
    <w:sdtContent>
      <w:p w:rsidR="00CF5E94" w:rsidRDefault="00176050" w:rsidP="00384F9C">
        <w:pPr>
          <w:pStyle w:val="Ftxt"/>
          <w:rPr>
            <w:noProof/>
          </w:rPr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3A06B0D8" wp14:editId="2DBB3426">
                  <wp:simplePos x="0" y="0"/>
                  <wp:positionH relativeFrom="page">
                    <wp:posOffset>0</wp:posOffset>
                  </wp:positionH>
                  <wp:positionV relativeFrom="page">
                    <wp:posOffset>9842500</wp:posOffset>
                  </wp:positionV>
                  <wp:extent cx="7552690" cy="82550"/>
                  <wp:effectExtent l="0" t="0" r="0" b="0"/>
                  <wp:wrapNone/>
                  <wp:docPr id="16" name="Rectangle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552690" cy="8255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rgbClr val="2CAD6E"/>
                              </a:gs>
                              <a:gs pos="50000">
                                <a:srgbClr val="00AE9E"/>
                              </a:gs>
                              <a:gs pos="100000">
                                <a:srgbClr val="19255A"/>
                              </a:gs>
                            </a:gsLst>
                            <a:lin ang="10800000" scaled="0"/>
                          </a:gra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9A5E878" id="Rectangle 16" o:spid="_x0000_s1026" style="position:absolute;margin-left:0;margin-top:775pt;width:594.7pt;height: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    <v:fill color2="#19255a" angle="270" colors="0 #2cad6e;.5 #00ae9e;1 #19255a" focus="100%" type="gradient">
                    <o:fill v:ext="view" type="gradientUnscaled"/>
                  </v:fill>
                  <w10:wrap anchorx="page" anchory="page"/>
                  <w10:anchorlock/>
                </v:rect>
              </w:pict>
            </mc:Fallback>
          </mc:AlternateContent>
        </w:r>
        <w:r w:rsidR="00CF5E94" w:rsidRPr="007160D4">
          <w:t xml:space="preserve">Str. </w:t>
        </w:r>
        <w:r w:rsidR="00CF5E94" w:rsidRPr="007160D4">
          <w:fldChar w:fldCharType="begin"/>
        </w:r>
        <w:r w:rsidR="00CF5E94" w:rsidRPr="007160D4">
          <w:instrText>PAGE   \* MERGEFORMAT</w:instrText>
        </w:r>
        <w:r w:rsidR="00CF5E94" w:rsidRPr="007160D4">
          <w:fldChar w:fldCharType="separate"/>
        </w:r>
        <w:r w:rsidR="007160D4">
          <w:rPr>
            <w:noProof/>
          </w:rPr>
          <w:t>2</w:t>
        </w:r>
        <w:r w:rsidR="00CF5E94" w:rsidRPr="007160D4">
          <w:fldChar w:fldCharType="end"/>
        </w:r>
        <w:r w:rsidR="00CF5E94" w:rsidRPr="007160D4">
          <w:t>/</w:t>
        </w:r>
        <w:r w:rsidR="001E6FDA">
          <w:rPr>
            <w:noProof/>
          </w:rPr>
          <w:fldChar w:fldCharType="begin"/>
        </w:r>
        <w:r w:rsidR="001E6FDA">
          <w:rPr>
            <w:noProof/>
          </w:rPr>
          <w:instrText xml:space="preserve"> NUMPAGES  \* Arabic  \* MERGEFORMAT </w:instrText>
        </w:r>
        <w:r w:rsidR="001E6FDA">
          <w:rPr>
            <w:noProof/>
          </w:rPr>
          <w:fldChar w:fldCharType="separate"/>
        </w:r>
        <w:r w:rsidR="000B6305">
          <w:rPr>
            <w:noProof/>
          </w:rPr>
          <w:t>1</w:t>
        </w:r>
        <w:r w:rsidR="001E6FDA">
          <w:rPr>
            <w:noProof/>
          </w:rPr>
          <w:fldChar w:fldCharType="end"/>
        </w:r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r w:rsidR="00384F9C">
          <w:t>R</w:t>
        </w:r>
        <w:r w:rsidR="00384F9C" w:rsidRPr="00C20C34">
          <w:t>unja</w:t>
        </w:r>
        <w:r w:rsidR="00384F9C">
          <w:t xml:space="preserve">ninova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1C4" w:rsidRDefault="00B961C4" w:rsidP="00176050">
      <w:r>
        <w:separator/>
      </w:r>
    </w:p>
    <w:p w:rsidR="00B961C4" w:rsidRDefault="00B961C4" w:rsidP="00176050"/>
  </w:footnote>
  <w:footnote w:type="continuationSeparator" w:id="0">
    <w:p w:rsidR="00B961C4" w:rsidRDefault="00B961C4" w:rsidP="00176050">
      <w:r>
        <w:continuationSeparator/>
      </w:r>
    </w:p>
    <w:p w:rsidR="00B961C4" w:rsidRDefault="00B961C4" w:rsidP="001760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1" layoutInCell="1" allowOverlap="1">
              <wp:simplePos x="0" y="0"/>
              <wp:positionH relativeFrom="page">
                <wp:posOffset>5064125</wp:posOffset>
              </wp:positionH>
              <wp:positionV relativeFrom="page">
                <wp:posOffset>216535</wp:posOffset>
              </wp:positionV>
              <wp:extent cx="2033905" cy="1378585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905" cy="1378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rPr>
                              <w:b/>
                            </w:rPr>
                            <w:t>Dom zdravlja Zagreb – Centar</w:t>
                          </w:r>
                        </w:p>
                        <w:p w:rsidR="00421C29" w:rsidRPr="00646CEF" w:rsidRDefault="00B961C4" w:rsidP="00035C97">
                          <w:pPr>
                            <w:pStyle w:val="HFtxt"/>
                          </w:pPr>
                          <w:hyperlink r:id="rId2" w:tooltip="Mapa" w:history="1">
                            <w:r w:rsidR="00421C29" w:rsidRPr="00646CEF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Runjaninova 4, 10 000 Zagreb</w:t>
                            </w:r>
                          </w:hyperlink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T: </w:t>
                          </w:r>
                          <w:r w:rsidRPr="001F498D">
                            <w:rPr>
                              <w:b/>
                            </w:rPr>
                            <w:t>01 4897666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F: </w:t>
                          </w:r>
                          <w:r w:rsidRPr="001F498D">
                            <w:rPr>
                              <w:b/>
                            </w:rPr>
                            <w:t>01 4843456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 xml:space="preserve">E: </w:t>
                          </w:r>
                          <w:hyperlink r:id="rId3" w:history="1">
                            <w:r w:rsidRPr="001F498D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ravnateljstvo@dzz-centar.hr</w:t>
                            </w:r>
                          </w:hyperlink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OIB: 00053084642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MB: 01674056</w:t>
                          </w:r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1F498D" w:rsidRPr="00646CEF" w:rsidRDefault="00B961C4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hyperlink r:id="rId4" w:tooltip="www.dzz-centar.hr" w:history="1">
                            <w:r w:rsidR="001F498D" w:rsidRPr="00646CEF">
                              <w:rPr>
                                <w:rStyle w:val="Hiperveza"/>
                                <w:b/>
                                <w:color w:val="19255A"/>
                                <w:u w:val="none"/>
                              </w:rPr>
                              <w:t>www.dzz-centar.hr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8.75pt;margin-top:17.05pt;width:160.15pt;height:108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    <v:textbox>
                <w:txbxContent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rPr>
                        <w:b/>
                      </w:rPr>
                      <w:t>Dom zdravlja Zagreb – Centar</w:t>
                    </w:r>
                  </w:p>
                  <w:p w:rsidR="00421C29" w:rsidRPr="00646CEF" w:rsidRDefault="001E6FDA" w:rsidP="00035C97">
                    <w:pPr>
                      <w:pStyle w:val="HFtxt"/>
                    </w:pPr>
                    <w:hyperlink r:id="rId5" w:tooltip="Mapa" w:history="1">
                      <w:r w:rsidR="00421C29" w:rsidRPr="00646CEF">
                        <w:rPr>
                          <w:rStyle w:val="Hiperveza"/>
                          <w:color w:val="19255A"/>
                          <w:u w:val="none"/>
                        </w:rPr>
                        <w:t>Runjaninova 4, 10 000 Zagreb</w:t>
                      </w:r>
                    </w:hyperlink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T: </w:t>
                    </w:r>
                    <w:r w:rsidRPr="001F498D">
                      <w:rPr>
                        <w:b/>
                      </w:rPr>
                      <w:t>01 4897666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F: </w:t>
                    </w:r>
                    <w:r w:rsidRPr="001F498D">
                      <w:rPr>
                        <w:b/>
                      </w:rPr>
                      <w:t>01 4843456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 xml:space="preserve">E: </w:t>
                    </w:r>
                    <w:hyperlink r:id="rId6" w:history="1">
                      <w:r w:rsidRPr="001F498D">
                        <w:rPr>
                          <w:rStyle w:val="Hiperveza"/>
                          <w:color w:val="19255A"/>
                          <w:u w:val="none"/>
                        </w:rPr>
                        <w:t>ravnateljstvo@dzz-centar.hr</w:t>
                      </w:r>
                    </w:hyperlink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OIB: 00053084642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MB: 01674056</w:t>
                    </w:r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1F498D" w:rsidRPr="00646CEF" w:rsidRDefault="001E6FDA" w:rsidP="00035C97">
                    <w:pPr>
                      <w:pStyle w:val="HFtxt"/>
                      <w:rPr>
                        <w:b/>
                      </w:rPr>
                    </w:pPr>
                    <w:hyperlink r:id="rId7" w:tooltip="www.dzz-centar.hr" w:history="1">
                      <w:r w:rsidR="001F498D" w:rsidRPr="00646CEF">
                        <w:rPr>
                          <w:rStyle w:val="Hiperveza"/>
                          <w:b/>
                          <w:color w:val="19255A"/>
                          <w:u w:val="none"/>
                        </w:rPr>
                        <w:t>www.dzz-centar.hr</w:t>
                      </w:r>
                    </w:hyperlink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1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1702435</wp:posOffset>
              </wp:positionV>
              <wp:extent cx="7552690" cy="8255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2690" cy="8255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2CAD6E"/>
                          </a:gs>
                          <a:gs pos="50000">
                            <a:srgbClr val="00AE9E"/>
                          </a:gs>
                          <a:gs pos="100000">
                            <a:srgbClr val="19255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26BA8F" id="Rectangle 3" o:spid="_x0000_s1026" style="position:absolute;margin-left:0;margin-top:134.05pt;width:594.7pt;height:6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    <v:fill color2="#19255a" angle="9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05"/>
    <w:rsid w:val="00035C97"/>
    <w:rsid w:val="00064535"/>
    <w:rsid w:val="00065276"/>
    <w:rsid w:val="000B3C09"/>
    <w:rsid w:val="000B6305"/>
    <w:rsid w:val="000C2B14"/>
    <w:rsid w:val="000D2489"/>
    <w:rsid w:val="00117BA3"/>
    <w:rsid w:val="001205C1"/>
    <w:rsid w:val="0012218E"/>
    <w:rsid w:val="0016663F"/>
    <w:rsid w:val="00176050"/>
    <w:rsid w:val="001810B5"/>
    <w:rsid w:val="0019739D"/>
    <w:rsid w:val="001A58D0"/>
    <w:rsid w:val="001C0B41"/>
    <w:rsid w:val="001C7C1D"/>
    <w:rsid w:val="001E6FDA"/>
    <w:rsid w:val="001F498D"/>
    <w:rsid w:val="00205695"/>
    <w:rsid w:val="00206717"/>
    <w:rsid w:val="00223577"/>
    <w:rsid w:val="00247E4D"/>
    <w:rsid w:val="00256C52"/>
    <w:rsid w:val="00256DF4"/>
    <w:rsid w:val="00286FEC"/>
    <w:rsid w:val="00295193"/>
    <w:rsid w:val="002F59C4"/>
    <w:rsid w:val="00303C79"/>
    <w:rsid w:val="00312308"/>
    <w:rsid w:val="00364ADA"/>
    <w:rsid w:val="00384F9C"/>
    <w:rsid w:val="003B08B4"/>
    <w:rsid w:val="003C42CF"/>
    <w:rsid w:val="003C5AA2"/>
    <w:rsid w:val="003D27DB"/>
    <w:rsid w:val="003F6CAD"/>
    <w:rsid w:val="00410440"/>
    <w:rsid w:val="00421C29"/>
    <w:rsid w:val="00424577"/>
    <w:rsid w:val="00432689"/>
    <w:rsid w:val="00462148"/>
    <w:rsid w:val="004916B4"/>
    <w:rsid w:val="00497868"/>
    <w:rsid w:val="004B72A6"/>
    <w:rsid w:val="0052655B"/>
    <w:rsid w:val="00576644"/>
    <w:rsid w:val="005962B1"/>
    <w:rsid w:val="005C0A0F"/>
    <w:rsid w:val="005E029B"/>
    <w:rsid w:val="00604848"/>
    <w:rsid w:val="00605C24"/>
    <w:rsid w:val="00646CEF"/>
    <w:rsid w:val="006F3366"/>
    <w:rsid w:val="0070147F"/>
    <w:rsid w:val="00714AA2"/>
    <w:rsid w:val="007160D4"/>
    <w:rsid w:val="0073574D"/>
    <w:rsid w:val="00750051"/>
    <w:rsid w:val="0079711E"/>
    <w:rsid w:val="007B7BFA"/>
    <w:rsid w:val="007D4D27"/>
    <w:rsid w:val="00864AFF"/>
    <w:rsid w:val="008758CB"/>
    <w:rsid w:val="0088273B"/>
    <w:rsid w:val="008A167F"/>
    <w:rsid w:val="008C7255"/>
    <w:rsid w:val="009025B6"/>
    <w:rsid w:val="0092242A"/>
    <w:rsid w:val="009239EA"/>
    <w:rsid w:val="009631B6"/>
    <w:rsid w:val="00966EC3"/>
    <w:rsid w:val="00972AD6"/>
    <w:rsid w:val="00980B54"/>
    <w:rsid w:val="009B1D2C"/>
    <w:rsid w:val="009C4955"/>
    <w:rsid w:val="009E01A6"/>
    <w:rsid w:val="00A2242D"/>
    <w:rsid w:val="00A62EE2"/>
    <w:rsid w:val="00A6705E"/>
    <w:rsid w:val="00AA57E6"/>
    <w:rsid w:val="00AE017C"/>
    <w:rsid w:val="00AE0DAC"/>
    <w:rsid w:val="00AE0F62"/>
    <w:rsid w:val="00AF1EF7"/>
    <w:rsid w:val="00B12093"/>
    <w:rsid w:val="00B6758A"/>
    <w:rsid w:val="00B6764F"/>
    <w:rsid w:val="00B712C9"/>
    <w:rsid w:val="00B77607"/>
    <w:rsid w:val="00B961C4"/>
    <w:rsid w:val="00BA4A6C"/>
    <w:rsid w:val="00BE1546"/>
    <w:rsid w:val="00C01C0A"/>
    <w:rsid w:val="00C03C6C"/>
    <w:rsid w:val="00C20C34"/>
    <w:rsid w:val="00C349F2"/>
    <w:rsid w:val="00C64B3C"/>
    <w:rsid w:val="00C94CC7"/>
    <w:rsid w:val="00CB22BE"/>
    <w:rsid w:val="00CC2A98"/>
    <w:rsid w:val="00CC640C"/>
    <w:rsid w:val="00CD0487"/>
    <w:rsid w:val="00CD7831"/>
    <w:rsid w:val="00CE1B85"/>
    <w:rsid w:val="00CF5E94"/>
    <w:rsid w:val="00D256E8"/>
    <w:rsid w:val="00DA2246"/>
    <w:rsid w:val="00DC057B"/>
    <w:rsid w:val="00DC546B"/>
    <w:rsid w:val="00DC63A9"/>
    <w:rsid w:val="00E102AE"/>
    <w:rsid w:val="00E43BFE"/>
    <w:rsid w:val="00EE2185"/>
    <w:rsid w:val="00EE49D6"/>
    <w:rsid w:val="00F137B2"/>
    <w:rsid w:val="00F32EB1"/>
    <w:rsid w:val="00F5054E"/>
    <w:rsid w:val="00F808F1"/>
    <w:rsid w:val="00FF15B1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2767"/>
  <w15:chartTrackingRefBased/>
  <w15:docId w15:val="{9DF11B06-CE39-4330-818D-9738EDEC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689"/>
    <w:pPr>
      <w:spacing w:after="200" w:line="240" w:lineRule="auto"/>
    </w:pPr>
    <w:rPr>
      <w:rFonts w:ascii="Proxima Nova Rg" w:hAnsi="Proxima Nova Rg"/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/>
      <w:outlineLvl w:val="0"/>
    </w:pPr>
    <w:rPr>
      <w:rFonts w:eastAsiaTheme="majorEastAsia" w:cstheme="majorBidi"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outlineLvl w:val="1"/>
    </w:pPr>
    <w:rPr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outlineLvl w:val="3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rPr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7" Type="http://schemas.openxmlformats.org/officeDocument/2006/relationships/hyperlink" Target="file:///C:\Users\drglu\Desktop\DZZC%20vizuali\New%20folder\www.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ravnateljstvo@dzz-centar.hr" TargetMode="External"/><Relationship Id="rId5" Type="http://schemas.openxmlformats.org/officeDocument/2006/relationships/hyperlink" Target="https://goo.gl/maps/SyUpHQc1fJw" TargetMode="External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%20Petek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EAF3B-883F-4B61-B056-BF7DAB5F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Petek</dc:creator>
  <cp:keywords>Dom zdravlja Zagreb - Centar</cp:keywords>
  <dc:description/>
  <cp:lastModifiedBy>Antonio Petek</cp:lastModifiedBy>
  <cp:revision>3</cp:revision>
  <cp:lastPrinted>2018-11-06T01:45:00Z</cp:lastPrinted>
  <dcterms:created xsi:type="dcterms:W3CDTF">2020-04-27T12:32:00Z</dcterms:created>
  <dcterms:modified xsi:type="dcterms:W3CDTF">2020-04-27T12:34:00Z</dcterms:modified>
</cp:coreProperties>
</file>