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pPr w:leftFromText="180" w:rightFromText="180" w:vertAnchor="page" w:horzAnchor="margin" w:tblpY="3166"/>
        <w:tblW w:w="0" w:type="auto"/>
        <w:tblLook w:val="04A0"/>
      </w:tblPr>
      <w:tblGrid>
        <w:gridCol w:w="2288"/>
        <w:gridCol w:w="7153"/>
      </w:tblGrid>
      <w:tr w:rsidR="00E62455" w:rsidRPr="00FB7633" w:rsidTr="003D4240">
        <w:tc>
          <w:tcPr>
            <w:tcW w:w="9441" w:type="dxa"/>
            <w:gridSpan w:val="2"/>
            <w:vAlign w:val="center"/>
          </w:tcPr>
          <w:p w:rsidR="00E62455" w:rsidRPr="00FB7633" w:rsidRDefault="00E62455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ACI ZA K</w:t>
            </w:r>
            <w:r w:rsidRPr="00FB763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O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NTA</w:t>
            </w:r>
            <w:r w:rsidRPr="00FB7633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D</w:t>
            </w:r>
            <w:r w:rsidRPr="00FB763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N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LJ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 </w:t>
            </w:r>
            <w:r w:rsidRPr="00FB763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P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RI</w:t>
            </w:r>
            <w:r w:rsidRPr="00FB763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T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 w:rsidRPr="00FB7633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Ž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</w:t>
            </w:r>
          </w:p>
        </w:tc>
      </w:tr>
      <w:tr w:rsidR="007958DE" w:rsidRPr="00FB7633" w:rsidTr="003D4240">
        <w:tc>
          <w:tcPr>
            <w:tcW w:w="9441" w:type="dxa"/>
            <w:gridSpan w:val="2"/>
            <w:vAlign w:val="center"/>
          </w:tcPr>
          <w:p w:rsidR="007958DE" w:rsidRDefault="007958DE" w:rsidP="007958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62455" w:rsidRPr="00FB7633" w:rsidTr="003D4240">
        <w:tc>
          <w:tcPr>
            <w:tcW w:w="2288" w:type="dxa"/>
            <w:vAlign w:val="center"/>
          </w:tcPr>
          <w:p w:rsidR="00E62455" w:rsidRPr="00FB7633" w:rsidRDefault="00E62455" w:rsidP="00795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I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M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 xml:space="preserve">E, </w:t>
            </w:r>
            <w:r w:rsidRPr="00FB7633">
              <w:rPr>
                <w:rFonts w:ascii="Times New Roman" w:hAnsi="Times New Roman" w:cs="Times New Roman"/>
                <w:b/>
                <w:bCs/>
                <w:spacing w:val="-2"/>
                <w:position w:val="1"/>
                <w:sz w:val="20"/>
                <w:szCs w:val="20"/>
              </w:rPr>
              <w:t>P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Z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I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M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E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7153" w:type="dxa"/>
            <w:vAlign w:val="center"/>
          </w:tcPr>
          <w:p w:rsidR="00E62455" w:rsidRPr="00FB7633" w:rsidRDefault="00E62455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455" w:rsidRPr="00FB7633" w:rsidTr="003D4240">
        <w:tc>
          <w:tcPr>
            <w:tcW w:w="2288" w:type="dxa"/>
            <w:vAlign w:val="center"/>
          </w:tcPr>
          <w:p w:rsidR="00E62455" w:rsidRPr="00FB7633" w:rsidRDefault="00E62455" w:rsidP="003E4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Cs/>
                <w:spacing w:val="1"/>
                <w:position w:val="1"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OIB</w:t>
            </w:r>
            <w:r w:rsidR="00AE695B"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 xml:space="preserve"> </w:t>
            </w:r>
            <w:r w:rsidR="00AE695B" w:rsidRPr="00FB7633">
              <w:rPr>
                <w:rFonts w:ascii="Times New Roman" w:hAnsi="Times New Roman" w:cs="Times New Roman"/>
                <w:bCs/>
                <w:spacing w:val="1"/>
                <w:position w:val="1"/>
                <w:sz w:val="20"/>
                <w:szCs w:val="20"/>
              </w:rPr>
              <w:t>:</w:t>
            </w:r>
          </w:p>
        </w:tc>
        <w:tc>
          <w:tcPr>
            <w:tcW w:w="7153" w:type="dxa"/>
            <w:vAlign w:val="center"/>
          </w:tcPr>
          <w:p w:rsidR="00E62455" w:rsidRPr="00FB7633" w:rsidRDefault="00E62455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70" w:rsidRPr="00FB7633" w:rsidRDefault="0000747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455" w:rsidRPr="00FB7633" w:rsidTr="003D4240">
        <w:tc>
          <w:tcPr>
            <w:tcW w:w="2288" w:type="dxa"/>
            <w:vAlign w:val="center"/>
          </w:tcPr>
          <w:p w:rsidR="00E62455" w:rsidRDefault="003F2AC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ADRESA</w:t>
            </w:r>
            <w:r w:rsidR="007958DE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:</w:t>
            </w:r>
          </w:p>
          <w:p w:rsidR="007958DE" w:rsidRPr="007958DE" w:rsidRDefault="007958DE" w:rsidP="007958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(ulica i broj, mjesto i poštanski broj)</w:t>
            </w:r>
          </w:p>
        </w:tc>
        <w:tc>
          <w:tcPr>
            <w:tcW w:w="7153" w:type="dxa"/>
            <w:vAlign w:val="center"/>
          </w:tcPr>
          <w:p w:rsidR="00E62455" w:rsidRPr="00FB7633" w:rsidRDefault="00E62455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470" w:rsidRPr="00FB7633" w:rsidRDefault="0000747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AC0" w:rsidRPr="00FB7633" w:rsidTr="003D4240">
        <w:tc>
          <w:tcPr>
            <w:tcW w:w="2288" w:type="dxa"/>
            <w:vAlign w:val="center"/>
          </w:tcPr>
          <w:p w:rsidR="003F2AC0" w:rsidRDefault="003F2AC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BROJ TELEFONA I/ILI MOBITELA:</w:t>
            </w:r>
          </w:p>
        </w:tc>
        <w:tc>
          <w:tcPr>
            <w:tcW w:w="7153" w:type="dxa"/>
            <w:vAlign w:val="center"/>
          </w:tcPr>
          <w:p w:rsidR="003F2AC0" w:rsidRPr="00FB7633" w:rsidRDefault="003F2AC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AC0" w:rsidRPr="00FB7633" w:rsidTr="003D4240">
        <w:tc>
          <w:tcPr>
            <w:tcW w:w="2288" w:type="dxa"/>
            <w:vAlign w:val="center"/>
          </w:tcPr>
          <w:p w:rsidR="003F2AC0" w:rsidRDefault="003F2AC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E-MAIL:</w:t>
            </w:r>
          </w:p>
        </w:tc>
        <w:tc>
          <w:tcPr>
            <w:tcW w:w="7153" w:type="dxa"/>
            <w:vAlign w:val="center"/>
          </w:tcPr>
          <w:p w:rsidR="003F2AC0" w:rsidRPr="00FB7633" w:rsidRDefault="003F2AC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F87" w:rsidRPr="00FB7633" w:rsidTr="007517DC">
        <w:tc>
          <w:tcPr>
            <w:tcW w:w="9441" w:type="dxa"/>
            <w:gridSpan w:val="2"/>
            <w:vAlign w:val="center"/>
          </w:tcPr>
          <w:p w:rsidR="00207F87" w:rsidRPr="00FB7633" w:rsidRDefault="00207F87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240" w:rsidRPr="00FB7633" w:rsidTr="003D4240">
        <w:tc>
          <w:tcPr>
            <w:tcW w:w="2288" w:type="dxa"/>
            <w:vAlign w:val="center"/>
          </w:tcPr>
          <w:p w:rsidR="003D4240" w:rsidRDefault="003D4240" w:rsidP="003D424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SRODSTVO S PACIJENTOM:</w:t>
            </w:r>
          </w:p>
          <w:p w:rsidR="003D4240" w:rsidRDefault="003D4240" w:rsidP="003D424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(popunjava osoba koja u ime pacijenta ulaže pritužbu)</w:t>
            </w:r>
          </w:p>
        </w:tc>
        <w:tc>
          <w:tcPr>
            <w:tcW w:w="7153" w:type="dxa"/>
            <w:vAlign w:val="center"/>
          </w:tcPr>
          <w:p w:rsidR="003D4240" w:rsidRPr="00FB7633" w:rsidRDefault="003D424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240" w:rsidRPr="00FB7633" w:rsidTr="003D4240">
        <w:tc>
          <w:tcPr>
            <w:tcW w:w="9441" w:type="dxa"/>
            <w:gridSpan w:val="2"/>
            <w:vAlign w:val="center"/>
          </w:tcPr>
          <w:p w:rsidR="003D4240" w:rsidRPr="00FB7633" w:rsidRDefault="003D424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455" w:rsidRPr="00FB7633" w:rsidTr="003D4240">
        <w:trPr>
          <w:trHeight w:val="1139"/>
        </w:trPr>
        <w:tc>
          <w:tcPr>
            <w:tcW w:w="2288" w:type="dxa"/>
            <w:vAlign w:val="center"/>
          </w:tcPr>
          <w:p w:rsidR="00E62455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DATUM  I VRIJEME DOGAĐAJA</w:t>
            </w:r>
          </w:p>
        </w:tc>
        <w:tc>
          <w:tcPr>
            <w:tcW w:w="7153" w:type="dxa"/>
            <w:vAlign w:val="center"/>
          </w:tcPr>
          <w:p w:rsidR="00007470" w:rsidRPr="00FB7633" w:rsidRDefault="0000747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AC0" w:rsidRPr="00FB7633" w:rsidTr="003D4240">
        <w:trPr>
          <w:trHeight w:val="1139"/>
        </w:trPr>
        <w:tc>
          <w:tcPr>
            <w:tcW w:w="2288" w:type="dxa"/>
            <w:vAlign w:val="center"/>
          </w:tcPr>
          <w:p w:rsidR="003F2AC0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SLUŽBA NA KOJU SE PRITUŽBA ODNOSI</w:t>
            </w:r>
          </w:p>
        </w:tc>
        <w:tc>
          <w:tcPr>
            <w:tcW w:w="7153" w:type="dxa"/>
            <w:vAlign w:val="center"/>
          </w:tcPr>
          <w:p w:rsidR="003F2AC0" w:rsidRPr="00FB7633" w:rsidRDefault="003F2AC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AC0" w:rsidRPr="00FB7633" w:rsidTr="003D4240">
        <w:trPr>
          <w:trHeight w:val="1139"/>
        </w:trPr>
        <w:tc>
          <w:tcPr>
            <w:tcW w:w="2288" w:type="dxa"/>
            <w:vAlign w:val="center"/>
          </w:tcPr>
          <w:p w:rsidR="003F2AC0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 xml:space="preserve">IME I PREZIME OSOBE NA KOJU SE ODNOSI PRITUŽBA </w:t>
            </w:r>
          </w:p>
          <w:p w:rsidR="003F2AC0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  <w:r w:rsidRPr="003F2AC0">
              <w:rPr>
                <w:rFonts w:ascii="Times New Roman" w:hAnsi="Times New Roman" w:cs="Times New Roman"/>
                <w:bCs/>
                <w:position w:val="1"/>
                <w:sz w:val="18"/>
                <w:szCs w:val="18"/>
              </w:rPr>
              <w:t>(ukoliko je poznato)</w:t>
            </w:r>
          </w:p>
        </w:tc>
        <w:tc>
          <w:tcPr>
            <w:tcW w:w="7153" w:type="dxa"/>
            <w:vAlign w:val="center"/>
          </w:tcPr>
          <w:p w:rsidR="003F2AC0" w:rsidRPr="00FB7633" w:rsidRDefault="003F2AC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4240" w:rsidRPr="00FB7633" w:rsidTr="003D4240">
        <w:trPr>
          <w:trHeight w:val="1139"/>
        </w:trPr>
        <w:tc>
          <w:tcPr>
            <w:tcW w:w="2288" w:type="dxa"/>
            <w:vAlign w:val="center"/>
          </w:tcPr>
          <w:p w:rsidR="003D4240" w:rsidRDefault="003D4240" w:rsidP="00604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PRITUŽBA SE ODNOSI NA:</w:t>
            </w:r>
          </w:p>
          <w:p w:rsidR="006042E0" w:rsidRPr="006042E0" w:rsidRDefault="006042E0" w:rsidP="00604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positio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position w:val="1"/>
                <w:sz w:val="20"/>
                <w:szCs w:val="20"/>
              </w:rPr>
              <w:t>(zaokružiti)</w:t>
            </w:r>
          </w:p>
        </w:tc>
        <w:tc>
          <w:tcPr>
            <w:tcW w:w="7153" w:type="dxa"/>
            <w:vAlign w:val="center"/>
          </w:tcPr>
          <w:p w:rsidR="006042E0" w:rsidRDefault="006042E0" w:rsidP="006042E0">
            <w:pPr>
              <w:pStyle w:val="Odlomakpopisa"/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240" w:rsidRDefault="003D4240" w:rsidP="006042E0">
            <w:pPr>
              <w:pStyle w:val="Odlomakpopisa"/>
              <w:widowControl w:val="0"/>
              <w:numPr>
                <w:ilvl w:val="0"/>
                <w:numId w:val="2"/>
              </w:numPr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240">
              <w:rPr>
                <w:rFonts w:ascii="Times New Roman" w:hAnsi="Times New Roman" w:cs="Times New Roman"/>
                <w:sz w:val="20"/>
                <w:szCs w:val="20"/>
              </w:rPr>
              <w:t>Liječenje</w:t>
            </w:r>
          </w:p>
          <w:p w:rsidR="006042E0" w:rsidRDefault="006042E0" w:rsidP="006042E0">
            <w:pPr>
              <w:pStyle w:val="Odlomakpopisa"/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E0" w:rsidRDefault="006042E0" w:rsidP="006042E0">
            <w:pPr>
              <w:pStyle w:val="Odlomakpopisa"/>
              <w:widowControl w:val="0"/>
              <w:numPr>
                <w:ilvl w:val="0"/>
                <w:numId w:val="2"/>
              </w:numPr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Komunikaciju</w:t>
            </w:r>
          </w:p>
          <w:p w:rsidR="006042E0" w:rsidRDefault="006042E0" w:rsidP="006042E0">
            <w:pPr>
              <w:pStyle w:val="Odlomakpopisa"/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E0" w:rsidRDefault="006042E0" w:rsidP="006042E0">
            <w:pPr>
              <w:pStyle w:val="Odlomakpopisa"/>
              <w:widowControl w:val="0"/>
              <w:numPr>
                <w:ilvl w:val="0"/>
                <w:numId w:val="2"/>
              </w:numPr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42E0">
              <w:rPr>
                <w:rFonts w:ascii="Times New Roman" w:hAnsi="Times New Roman" w:cs="Times New Roman"/>
                <w:sz w:val="20"/>
                <w:szCs w:val="20"/>
              </w:rPr>
              <w:t>Organizaciju rada</w:t>
            </w:r>
          </w:p>
          <w:p w:rsidR="006042E0" w:rsidRDefault="006042E0" w:rsidP="006042E0">
            <w:pPr>
              <w:pStyle w:val="Odlomakpopisa"/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E0" w:rsidRDefault="006042E0" w:rsidP="006042E0">
            <w:pPr>
              <w:pStyle w:val="Odlomakpopisa"/>
              <w:widowControl w:val="0"/>
              <w:numPr>
                <w:ilvl w:val="0"/>
                <w:numId w:val="2"/>
              </w:numPr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Tehnički uvjeti</w:t>
            </w:r>
          </w:p>
          <w:p w:rsidR="006042E0" w:rsidRDefault="006042E0" w:rsidP="006042E0">
            <w:pPr>
              <w:pStyle w:val="Odlomakpopisa"/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E0" w:rsidRDefault="006042E0" w:rsidP="006042E0">
            <w:pPr>
              <w:pStyle w:val="Odlomakpopisa"/>
              <w:widowControl w:val="0"/>
              <w:numPr>
                <w:ilvl w:val="0"/>
                <w:numId w:val="2"/>
              </w:numPr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Drugo: ___________________________________________</w:t>
            </w:r>
          </w:p>
          <w:p w:rsidR="006042E0" w:rsidRPr="006042E0" w:rsidRDefault="006042E0" w:rsidP="006042E0">
            <w:pPr>
              <w:pStyle w:val="Odlomakpopisa"/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240" w:rsidRDefault="003D4240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240" w:rsidRPr="00FB7633" w:rsidRDefault="003D4240" w:rsidP="006042E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455" w:rsidRPr="00FB7633" w:rsidTr="003D4240">
        <w:trPr>
          <w:trHeight w:val="5556"/>
        </w:trPr>
        <w:tc>
          <w:tcPr>
            <w:tcW w:w="2288" w:type="dxa"/>
          </w:tcPr>
          <w:p w:rsidR="003F2AC0" w:rsidRDefault="003F2AC0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3F2AC0" w:rsidRDefault="003F2AC0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3F2AC0" w:rsidRDefault="003F2AC0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3F2AC0" w:rsidRDefault="003F2AC0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285F4F" w:rsidRDefault="00285F4F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285F4F" w:rsidRDefault="00285F4F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E62455" w:rsidRPr="00FB7633" w:rsidRDefault="00E62455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OPI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DOG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J</w:t>
            </w:r>
            <w:r w:rsidRPr="00FB7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3F2AC0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FB7633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r</w:t>
            </w:r>
            <w:r w:rsidRPr="00FB7633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FB7633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l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>oga p</w:t>
            </w:r>
            <w:r w:rsidRPr="00FB763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o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>dnoš</w:t>
            </w:r>
            <w:r w:rsidRPr="00FB7633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e</w:t>
            </w:r>
            <w:r w:rsidRPr="00FB7633">
              <w:rPr>
                <w:rFonts w:ascii="Times New Roman" w:hAnsi="Times New Roman" w:cs="Times New Roman"/>
                <w:bCs/>
                <w:spacing w:val="-2"/>
                <w:sz w:val="20"/>
                <w:szCs w:val="20"/>
              </w:rPr>
              <w:t>n</w:t>
            </w:r>
            <w:r w:rsidRPr="00FB7633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j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>a p</w:t>
            </w:r>
            <w:r w:rsidRPr="00FB7633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r</w:t>
            </w:r>
            <w:r w:rsidRPr="00FB7633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i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Pr="00FB7633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u</w:t>
            </w:r>
            <w:r w:rsidRPr="00FB7633">
              <w:rPr>
                <w:rFonts w:ascii="Times New Roman" w:hAnsi="Times New Roman" w:cs="Times New Roman"/>
                <w:bCs/>
                <w:sz w:val="20"/>
                <w:szCs w:val="20"/>
              </w:rPr>
              <w:t>ž</w:t>
            </w:r>
            <w:r w:rsidRPr="00FB7633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b</w:t>
            </w:r>
            <w:r w:rsidRPr="00FB7633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e</w:t>
            </w:r>
            <w:r w:rsidR="003F2AC0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E62455" w:rsidRPr="00FB7633" w:rsidRDefault="00E62455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62455" w:rsidRPr="00FB7633" w:rsidRDefault="00E62455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62455" w:rsidRPr="00FB7633" w:rsidRDefault="00E62455" w:rsidP="003E4C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10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62455" w:rsidRPr="00FB7633" w:rsidRDefault="00E62455" w:rsidP="003E4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bCs/>
                <w:spacing w:val="1"/>
                <w:position w:val="1"/>
                <w:sz w:val="20"/>
                <w:szCs w:val="20"/>
              </w:rPr>
            </w:pPr>
          </w:p>
        </w:tc>
        <w:tc>
          <w:tcPr>
            <w:tcW w:w="7153" w:type="dxa"/>
          </w:tcPr>
          <w:p w:rsidR="00E62455" w:rsidRPr="00FB7633" w:rsidRDefault="00E62455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Pr="00FB7633" w:rsidRDefault="005D37CB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Pr="00FB7633" w:rsidRDefault="005D37CB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left="-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Pr="00FB7633" w:rsidRDefault="005D37CB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Pr="00FB7633" w:rsidRDefault="005D37CB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Pr="00FB7633" w:rsidRDefault="005D37CB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Pr="00FB7633" w:rsidRDefault="005D37CB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Default="005D37CB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7633" w:rsidRPr="00FB7633" w:rsidRDefault="00FB7633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37CB" w:rsidRPr="00FB7633" w:rsidRDefault="005D37CB" w:rsidP="003E4CDE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7F87" w:rsidRPr="00FB7633" w:rsidTr="00C420CB">
        <w:trPr>
          <w:trHeight w:val="317"/>
        </w:trPr>
        <w:tc>
          <w:tcPr>
            <w:tcW w:w="9441" w:type="dxa"/>
            <w:gridSpan w:val="2"/>
            <w:vAlign w:val="center"/>
          </w:tcPr>
          <w:p w:rsidR="00207F87" w:rsidRPr="00FB7633" w:rsidRDefault="00207F87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AC0" w:rsidRPr="00FB7633" w:rsidTr="003D4240">
        <w:trPr>
          <w:trHeight w:val="1696"/>
        </w:trPr>
        <w:tc>
          <w:tcPr>
            <w:tcW w:w="2288" w:type="dxa"/>
          </w:tcPr>
          <w:p w:rsidR="00285F4F" w:rsidRDefault="00285F4F" w:rsidP="00285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</w:p>
          <w:p w:rsidR="00285F4F" w:rsidRDefault="003F2AC0" w:rsidP="00285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ŽELITE LI OSTATI ANONIMNI </w:t>
            </w:r>
            <w:r w:rsidR="00285F4F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PRED SLUŽBOM/OSOBOM NA KOJU SE PRITUŽUJETE</w:t>
            </w:r>
          </w:p>
          <w:p w:rsidR="00285F4F" w:rsidRPr="00285F4F" w:rsidRDefault="00285F4F" w:rsidP="007024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(</w:t>
            </w:r>
            <w:r w:rsidR="007024A6"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zaokružiti</w:t>
            </w:r>
            <w:r>
              <w:rPr>
                <w:rFonts w:ascii="Times New Roman" w:hAnsi="Times New Roman" w:cs="Times New Roman"/>
                <w:bCs/>
                <w:spacing w:val="1"/>
                <w:sz w:val="20"/>
                <w:szCs w:val="20"/>
              </w:rPr>
              <w:t>)</w:t>
            </w:r>
          </w:p>
        </w:tc>
        <w:tc>
          <w:tcPr>
            <w:tcW w:w="7153" w:type="dxa"/>
          </w:tcPr>
          <w:p w:rsidR="003F2AC0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5F4F" w:rsidRDefault="00285F4F" w:rsidP="00285F4F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5F4F" w:rsidRDefault="00285F4F" w:rsidP="00285F4F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5F4F" w:rsidRPr="00FB7633" w:rsidRDefault="00285F4F" w:rsidP="00285F4F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43346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346A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7024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NE</w:t>
            </w:r>
          </w:p>
        </w:tc>
      </w:tr>
      <w:tr w:rsidR="003F2AC0" w:rsidRPr="00FB7633" w:rsidTr="003D4240">
        <w:tc>
          <w:tcPr>
            <w:tcW w:w="9441" w:type="dxa"/>
            <w:gridSpan w:val="2"/>
            <w:vAlign w:val="center"/>
          </w:tcPr>
          <w:p w:rsidR="003F2AC0" w:rsidRPr="00FB7633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AC0" w:rsidRPr="00FB7633" w:rsidTr="003D4240">
        <w:trPr>
          <w:trHeight w:val="1030"/>
        </w:trPr>
        <w:tc>
          <w:tcPr>
            <w:tcW w:w="2288" w:type="dxa"/>
          </w:tcPr>
          <w:p w:rsidR="00E25C1A" w:rsidRDefault="00E25C1A" w:rsidP="00E25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</w:p>
          <w:p w:rsidR="00E25C1A" w:rsidRDefault="00E25C1A" w:rsidP="00E25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</w:p>
          <w:p w:rsidR="003F2AC0" w:rsidRPr="00FB7633" w:rsidRDefault="00E25C1A" w:rsidP="00E25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PRIJEDLOG</w:t>
            </w:r>
          </w:p>
        </w:tc>
        <w:tc>
          <w:tcPr>
            <w:tcW w:w="7153" w:type="dxa"/>
            <w:vAlign w:val="center"/>
          </w:tcPr>
          <w:p w:rsidR="003F2AC0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  <w:p w:rsidR="003F2AC0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5C1A" w:rsidRPr="00FB7633" w:rsidTr="003D4240">
        <w:trPr>
          <w:trHeight w:val="1030"/>
        </w:trPr>
        <w:tc>
          <w:tcPr>
            <w:tcW w:w="2288" w:type="dxa"/>
          </w:tcPr>
          <w:p w:rsidR="00E25C1A" w:rsidRPr="00FB7633" w:rsidRDefault="00E25C1A" w:rsidP="00E25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d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t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u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m po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noš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n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j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, vlastoručni </w:t>
            </w:r>
            <w:r>
              <w:rPr>
                <w:rFonts w:ascii="Times New Roman" w:hAnsi="Times New Roman" w:cs="Times New Roman"/>
                <w:b/>
                <w:bCs/>
                <w:spacing w:val="-3"/>
                <w:position w:val="1"/>
                <w:sz w:val="20"/>
                <w:szCs w:val="20"/>
              </w:rPr>
              <w:t xml:space="preserve">ili elektronski </w:t>
            </w:r>
            <w:r w:rsidRPr="00FB7633">
              <w:rPr>
                <w:rFonts w:ascii="Times New Roman" w:hAnsi="Times New Roman" w:cs="Times New Roman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o</w:t>
            </w:r>
            <w:r w:rsidRPr="00FB7633">
              <w:rPr>
                <w:rFonts w:ascii="Times New Roman" w:hAnsi="Times New Roman" w:cs="Times New Roman"/>
                <w:b/>
                <w:bCs/>
                <w:spacing w:val="1"/>
                <w:position w:val="1"/>
                <w:sz w:val="20"/>
                <w:szCs w:val="20"/>
              </w:rPr>
              <w:t>tpi</w:t>
            </w: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s :</w:t>
            </w:r>
          </w:p>
          <w:p w:rsidR="00E25C1A" w:rsidRPr="00FB7633" w:rsidRDefault="00E25C1A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</w:p>
        </w:tc>
        <w:tc>
          <w:tcPr>
            <w:tcW w:w="7153" w:type="dxa"/>
            <w:vAlign w:val="center"/>
          </w:tcPr>
          <w:p w:rsidR="00E25C1A" w:rsidRPr="00FB7633" w:rsidRDefault="00E25C1A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3F2AC0" w:rsidRPr="00FB7633" w:rsidTr="003D4240">
        <w:tc>
          <w:tcPr>
            <w:tcW w:w="2288" w:type="dxa"/>
            <w:vAlign w:val="center"/>
          </w:tcPr>
          <w:p w:rsidR="003F2AC0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  <w:t>VAŽNO :</w:t>
            </w:r>
          </w:p>
        </w:tc>
        <w:tc>
          <w:tcPr>
            <w:tcW w:w="7153" w:type="dxa"/>
            <w:vAlign w:val="center"/>
          </w:tcPr>
          <w:p w:rsidR="003F2AC0" w:rsidRPr="00FB7633" w:rsidRDefault="003F2AC0" w:rsidP="0043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Vlastoručnim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ili elektronskim </w:t>
            </w: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potpisom podnositelj pritužbe daje suglasnost da se njegovi osobni podaci navedeni kao kontakt podaci mogu obrađivati u svrhu traženja očitovanja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i </w:t>
            </w: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dostave u svrhu obavještavanja o postupanju.</w:t>
            </w:r>
          </w:p>
        </w:tc>
      </w:tr>
      <w:tr w:rsidR="003F2AC0" w:rsidRPr="00FB7633" w:rsidTr="003D4240">
        <w:tc>
          <w:tcPr>
            <w:tcW w:w="2288" w:type="dxa"/>
          </w:tcPr>
          <w:p w:rsidR="003F2AC0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 w:cs="Times New Roman"/>
                <w:b/>
                <w:bCs/>
                <w:position w:val="1"/>
                <w:sz w:val="20"/>
                <w:szCs w:val="20"/>
              </w:rPr>
            </w:pPr>
          </w:p>
        </w:tc>
        <w:tc>
          <w:tcPr>
            <w:tcW w:w="7153" w:type="dxa"/>
            <w:vAlign w:val="center"/>
          </w:tcPr>
          <w:p w:rsidR="003F2AC0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3F2AC0" w:rsidRPr="00FB7633" w:rsidTr="003D4240">
        <w:tc>
          <w:tcPr>
            <w:tcW w:w="2288" w:type="dxa"/>
            <w:vAlign w:val="center"/>
          </w:tcPr>
          <w:p w:rsidR="0043346A" w:rsidRDefault="0043346A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3346A" w:rsidRDefault="0043346A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2AC0" w:rsidRPr="00FB7633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b/>
                <w:sz w:val="20"/>
                <w:szCs w:val="20"/>
              </w:rPr>
              <w:t>NAPOMENA :</w:t>
            </w:r>
          </w:p>
          <w:p w:rsidR="003F2AC0" w:rsidRPr="00FB7633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2AC0" w:rsidRPr="00FB7633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2AC0" w:rsidRPr="00FB7633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2AC0" w:rsidRPr="00FB7633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2AC0" w:rsidRPr="00FB7633" w:rsidRDefault="003F2AC0" w:rsidP="003F2AC0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53" w:type="dxa"/>
            <w:vAlign w:val="center"/>
          </w:tcPr>
          <w:p w:rsidR="003F2AC0" w:rsidRPr="00FB7633" w:rsidRDefault="003F2AC0" w:rsidP="00433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</w:t>
            </w:r>
            <w:r w:rsidRPr="00FB763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FB763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u</w:t>
            </w: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ž</w:t>
            </w:r>
            <w:r w:rsidRPr="00FB763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FB763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</w:t>
            </w:r>
            <w:r w:rsidRPr="00FB763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B763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B763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B7633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osobno</w:t>
            </w:r>
            <w:r w:rsidRPr="00FB763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Pr="00FB763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Urudžbeni zapisnik - ured</w:t>
            </w:r>
            <w:r w:rsidRPr="00FB763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 xml:space="preserve">(Runjaninova 4, IV kat, soba 435, radno vrijeme radnim danom od 07 do 15 sati) ili </w:t>
            </w:r>
            <w:r w:rsidRPr="00FB7633">
              <w:rPr>
                <w:rFonts w:ascii="Times New Roman" w:hAnsi="Times New Roman" w:cs="Times New Roman"/>
                <w:b/>
                <w:sz w:val="20"/>
                <w:szCs w:val="20"/>
              </w:rPr>
              <w:t>na mail</w:t>
            </w:r>
            <w:r w:rsidRPr="00FB7633">
              <w:rPr>
                <w:rFonts w:ascii="Times New Roman" w:hAnsi="Times New Roman" w:cs="Times New Roman"/>
                <w:sz w:val="20"/>
                <w:szCs w:val="20"/>
              </w:rPr>
              <w:t xml:space="preserve"> : </w:t>
            </w:r>
            <w:hyperlink r:id="rId8" w:history="1">
              <w:r w:rsidRPr="00FB7633">
                <w:rPr>
                  <w:rStyle w:val="Hiperveza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ravnateljstvo@dzz-centar.hr</w:t>
              </w:r>
            </w:hyperlink>
            <w:r w:rsidRPr="00FB76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F2AC0" w:rsidRPr="00FB7633" w:rsidRDefault="003F2AC0" w:rsidP="003F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AC0" w:rsidRPr="00FB7633" w:rsidTr="003D4240">
        <w:tc>
          <w:tcPr>
            <w:tcW w:w="9441" w:type="dxa"/>
            <w:gridSpan w:val="2"/>
            <w:vAlign w:val="center"/>
          </w:tcPr>
          <w:p w:rsidR="003F2AC0" w:rsidRPr="00FB7633" w:rsidRDefault="003F2AC0" w:rsidP="009E340A">
            <w:pPr>
              <w:widowControl w:val="0"/>
              <w:tabs>
                <w:tab w:val="left" w:pos="8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0C34" w:rsidRPr="00C20C34" w:rsidRDefault="00C20C34" w:rsidP="003E4CDE">
      <w:pPr>
        <w:spacing w:after="0" w:line="240" w:lineRule="auto"/>
      </w:pPr>
    </w:p>
    <w:sectPr w:rsidR="00C20C34" w:rsidRPr="00C20C34" w:rsidSect="00FB7633">
      <w:footerReference w:type="default" r:id="rId9"/>
      <w:headerReference w:type="first" r:id="rId10"/>
      <w:pgSz w:w="11906" w:h="16838"/>
      <w:pgMar w:top="851" w:right="1274" w:bottom="1560" w:left="1276" w:header="158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755" w:rsidRDefault="007B2755" w:rsidP="00176050">
      <w:r>
        <w:separator/>
      </w:r>
    </w:p>
    <w:p w:rsidR="007B2755" w:rsidRDefault="007B2755" w:rsidP="00176050"/>
  </w:endnote>
  <w:endnote w:type="continuationSeparator" w:id="1">
    <w:p w:rsidR="007B2755" w:rsidRDefault="007B2755" w:rsidP="00176050">
      <w:r>
        <w:continuationSeparator/>
      </w:r>
    </w:p>
    <w:p w:rsidR="007B2755" w:rsidRDefault="007B2755" w:rsidP="0017605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5EFCBCA-D11C-459E-A7B6-26C52E9A2ABA}"/>
    <w:embedBold r:id="rId2" w:fontKey="{AE8626EF-34BB-47B2-833D-DAD0F82CA38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592AB1F8-A4BE-4201-BCC2-59C44FB69D93}"/>
  </w:font>
  <w:font w:name="Proxima Nova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9C57CDD8-64A6-4F6A-811F-A0D384122C6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139147"/>
      <w:docPartObj>
        <w:docPartGallery w:val="Page Numbers (Bottom of Page)"/>
        <w:docPartUnique/>
      </w:docPartObj>
    </w:sdtPr>
    <w:sdtContent>
      <w:p w:rsidR="00CF5E94" w:rsidRDefault="00EE11FF" w:rsidP="00384F9C">
        <w:pPr>
          <w:pStyle w:val="Ftxt"/>
          <w:rPr>
            <w:noProof/>
          </w:rPr>
        </w:pPr>
        <w:r>
          <w:rPr>
            <w:noProof/>
          </w:rPr>
          <w:pict>
            <v:rect id="Rectangle 16" o:spid="_x0000_s4099" style="position:absolute;left:0;text-align:left;margin-left:0;margin-top:775pt;width:594.7pt;height:6.5pt;z-index:251665408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" fillcolor="#2cad6e" stroked="f" strokeweight="1pt">
              <v:fill color2="#19255a" angle="270" colors="0 #2cad6e;.5 #00ae9e;1 #19255a" focus="100%" type="gradient">
                <o:fill v:ext="view" type="gradientUnscaled"/>
              </v:fill>
              <w10:wrap anchorx="page" anchory="page"/>
              <w10:anchorlock/>
            </v:rect>
          </w:pict>
        </w:r>
        <w:r w:rsidR="00CF5E94" w:rsidRPr="007160D4">
          <w:t xml:space="preserve">Str. </w:t>
        </w:r>
        <w:r w:rsidRPr="007160D4">
          <w:fldChar w:fldCharType="begin"/>
        </w:r>
        <w:r w:rsidR="00CF5E94" w:rsidRPr="007160D4">
          <w:instrText>PAGE   \* MERGEFORMAT</w:instrText>
        </w:r>
        <w:r w:rsidRPr="007160D4">
          <w:fldChar w:fldCharType="separate"/>
        </w:r>
        <w:r w:rsidR="00976ECD">
          <w:rPr>
            <w:noProof/>
          </w:rPr>
          <w:t>2</w:t>
        </w:r>
        <w:r w:rsidRPr="007160D4">
          <w:fldChar w:fldCharType="end"/>
        </w:r>
        <w:r w:rsidR="00CF5E94" w:rsidRPr="007160D4">
          <w:t>/</w:t>
        </w:r>
        <w:fldSimple w:instr=" NUMPAGES  \* Arabic  \* MERGEFORMAT ">
          <w:r w:rsidR="00976ECD">
            <w:rPr>
              <w:noProof/>
            </w:rPr>
            <w:t>2</w:t>
          </w:r>
        </w:fldSimple>
      </w:p>
      <w:p w:rsidR="00384F9C" w:rsidRPr="007160D4" w:rsidRDefault="00384F9C" w:rsidP="00384F9C">
        <w:pPr>
          <w:pStyle w:val="Ftxt"/>
        </w:pPr>
      </w:p>
      <w:p w:rsidR="00CF5E94" w:rsidRDefault="00176050" w:rsidP="00384F9C">
        <w:pPr>
          <w:pStyle w:val="Ftxt"/>
        </w:pPr>
        <w:r>
          <w:t>Dom zdravlja Zagreb –</w:t>
        </w:r>
        <w:r w:rsidR="00384F9C">
          <w:t xml:space="preserve"> Centar</w:t>
        </w:r>
        <w:r>
          <w:t xml:space="preserve"> | </w:t>
        </w:r>
        <w:r w:rsidR="00384F9C">
          <w:t>R</w:t>
        </w:r>
        <w:r w:rsidR="00384F9C" w:rsidRPr="00C20C34">
          <w:t>unja</w:t>
        </w:r>
        <w:r w:rsidR="00384F9C">
          <w:t xml:space="preserve">ninova 4, </w:t>
        </w:r>
        <w:r>
          <w:t>10 000 Zagreb</w:t>
        </w:r>
      </w:p>
    </w:sdtContent>
  </w:sdt>
  <w:p w:rsidR="00F808F1" w:rsidRDefault="00384F9C" w:rsidP="00384F9C">
    <w:pPr>
      <w:pStyle w:val="Ftxt"/>
    </w:pPr>
    <w:r>
      <w:t xml:space="preserve">T: 01 4897666 | F: 01 4843456 | E: </w:t>
    </w:r>
    <w:hyperlink r:id="rId1" w:history="1">
      <w:r w:rsidRPr="00384F9C">
        <w:rPr>
          <w:rStyle w:val="Hiperveza"/>
          <w:color w:val="19255A"/>
          <w:u w:val="none"/>
        </w:rPr>
        <w:t>ravnateljstvo@dzz-centar.hr</w:t>
      </w:r>
    </w:hyperlink>
    <w:r w:rsidRPr="00384F9C">
      <w:t xml:space="preserve"> </w:t>
    </w:r>
    <w:r>
      <w:t>| OIB: 00053084642 | MB: 01674056 |</w:t>
    </w:r>
    <w:r w:rsidRPr="00C20C34">
      <w:t xml:space="preserve"> </w:t>
    </w:r>
    <w:hyperlink r:id="rId2" w:history="1">
      <w:r w:rsidR="00C20C34" w:rsidRPr="00C20C34">
        <w:t>www.dzz-centar.hr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755" w:rsidRDefault="007B2755" w:rsidP="00176050">
      <w:r>
        <w:separator/>
      </w:r>
    </w:p>
    <w:p w:rsidR="007B2755" w:rsidRDefault="007B2755" w:rsidP="00176050"/>
  </w:footnote>
  <w:footnote w:type="continuationSeparator" w:id="1">
    <w:p w:rsidR="007B2755" w:rsidRDefault="007B2755" w:rsidP="00176050">
      <w:r>
        <w:continuationSeparator/>
      </w:r>
    </w:p>
    <w:p w:rsidR="007B2755" w:rsidRDefault="007B2755" w:rsidP="0017605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50" w:rsidRDefault="00EE11FF" w:rsidP="00176050">
    <w:pPr>
      <w:pStyle w:val="Hsp"/>
      <w:rPr>
        <w:noProof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left:0;text-align:left;margin-left:121.8pt;margin-top:-32.7pt;width:203.4pt;height:40.15pt;z-index:251668480;mso-height-percent:200;mso-height-percent:200;mso-width-relative:margin;mso-height-relative:margin">
          <v:textbox style="mso-next-textbox:#_x0000_s4102;mso-fit-shape-to-text:t">
            <w:txbxContent>
              <w:p w:rsidR="005D37CB" w:rsidRDefault="005D37CB" w:rsidP="0000747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OBRAZAC PRITUŽBE</w:t>
                </w:r>
              </w:p>
              <w:p w:rsidR="005D37CB" w:rsidRPr="005D37CB" w:rsidRDefault="005D37CB" w:rsidP="0000747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xbxContent>
          </v:textbox>
        </v:shape>
      </w:pict>
    </w:r>
  </w:p>
  <w:p w:rsidR="00176050" w:rsidRDefault="00176050" w:rsidP="00176050">
    <w:pPr>
      <w:pStyle w:val="Hsp"/>
      <w:rPr>
        <w:noProof/>
      </w:rPr>
    </w:pPr>
  </w:p>
  <w:p w:rsidR="00176050" w:rsidRDefault="00176050" w:rsidP="00176050">
    <w:pPr>
      <w:pStyle w:val="Hsp"/>
      <w:rPr>
        <w:noProof/>
      </w:rPr>
    </w:pPr>
  </w:p>
  <w:p w:rsidR="00176050" w:rsidRDefault="00176050" w:rsidP="00176050">
    <w:pPr>
      <w:pStyle w:val="Hsp"/>
      <w:rPr>
        <w:noProof/>
      </w:rPr>
    </w:pPr>
  </w:p>
  <w:p w:rsidR="00176050" w:rsidRDefault="00176050" w:rsidP="00176050">
    <w:pPr>
      <w:pStyle w:val="Hsp"/>
      <w:rPr>
        <w:noProof/>
      </w:rPr>
    </w:pPr>
  </w:p>
  <w:p w:rsidR="00176050" w:rsidRDefault="00176050" w:rsidP="00176050">
    <w:pPr>
      <w:pStyle w:val="Hsp"/>
      <w:ind w:left="0"/>
      <w:rPr>
        <w:noProof/>
      </w:rPr>
    </w:pPr>
  </w:p>
  <w:p w:rsidR="00176050" w:rsidRDefault="00176050" w:rsidP="00176050">
    <w:pPr>
      <w:pStyle w:val="Hsp"/>
      <w:ind w:left="0"/>
      <w:rPr>
        <w:noProof/>
      </w:rPr>
    </w:pPr>
  </w:p>
  <w:p w:rsidR="00976ECD" w:rsidRDefault="00976ECD" w:rsidP="00176050">
    <w:pPr>
      <w:pStyle w:val="Hsp"/>
      <w:ind w:left="0"/>
      <w:rPr>
        <w:noProof/>
      </w:rPr>
    </w:pPr>
    <w:bookmarkStart w:id="0" w:name="_GoBack"/>
  </w:p>
  <w:p w:rsidR="00864AFF" w:rsidRDefault="0073574D" w:rsidP="00176050">
    <w:pPr>
      <w:pStyle w:val="Hsp"/>
      <w:ind w:left="0"/>
      <w:rPr>
        <w:noProof/>
      </w:rPr>
    </w:pPr>
    <w:r>
      <w:rPr>
        <w:noProof/>
        <w:lang w:eastAsia="hr-HR"/>
      </w:rPr>
      <w:drawing>
        <wp:anchor distT="0" distB="0" distL="114300" distR="114300" simplePos="0" relativeHeight="251666432" behindDoc="0" locked="1" layoutInCell="1" allowOverlap="1">
          <wp:simplePos x="0" y="0"/>
          <wp:positionH relativeFrom="page">
            <wp:posOffset>666750</wp:posOffset>
          </wp:positionH>
          <wp:positionV relativeFrom="page">
            <wp:posOffset>295275</wp:posOffset>
          </wp:positionV>
          <wp:extent cx="1219200" cy="1219200"/>
          <wp:effectExtent l="19050" t="0" r="0" b="0"/>
          <wp:wrapSquare wrapText="bothSides"/>
          <wp:docPr id="15" name="Picture 15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ZCZ Final logo HR ENG-0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" cy="12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r w:rsidR="00EE11FF">
      <w:rPr>
        <w:noProof/>
      </w:rPr>
      <w:pict>
        <v:shape id="Text Box 1" o:spid="_x0000_s4098" type="#_x0000_t202" style="position:absolute;margin-left:421.25pt;margin-top:17.05pt;width:160.15pt;height:108.5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" filled="f" stroked="f" strokeweight=".5pt">
          <v:textbox style="mso-next-textbox:#Text Box 1">
            <w:txbxContent>
              <w:p w:rsidR="00007470" w:rsidRPr="001F498D" w:rsidRDefault="00007470" w:rsidP="00007470">
                <w:pPr>
                  <w:pStyle w:val="HFtxt"/>
                  <w:rPr>
                    <w:b/>
                  </w:rPr>
                </w:pPr>
                <w:r w:rsidRPr="001F498D">
                  <w:rPr>
                    <w:b/>
                  </w:rPr>
                  <w:t>Dom zdravlja Zagreb – Centar</w:t>
                </w:r>
              </w:p>
              <w:p w:rsidR="00007470" w:rsidRPr="00646CEF" w:rsidRDefault="00EE11FF" w:rsidP="00007470">
                <w:pPr>
                  <w:pStyle w:val="HFtxt"/>
                </w:pPr>
                <w:hyperlink r:id="rId2" w:tooltip="Mapa" w:history="1">
                  <w:r w:rsidR="00007470" w:rsidRPr="00646CEF">
                    <w:rPr>
                      <w:rStyle w:val="Hiperveza"/>
                      <w:color w:val="19255A"/>
                      <w:u w:val="none"/>
                    </w:rPr>
                    <w:t>Runjaninova 4, 10 000 Zagreb</w:t>
                  </w:r>
                </w:hyperlink>
              </w:p>
              <w:p w:rsidR="00007470" w:rsidRPr="00B77607" w:rsidRDefault="00007470" w:rsidP="00007470">
                <w:pPr>
                  <w:pStyle w:val="Hsp"/>
                </w:pPr>
                <w:r w:rsidRPr="00B77607">
                  <w:t>—</w:t>
                </w:r>
              </w:p>
              <w:p w:rsidR="00007470" w:rsidRPr="001F498D" w:rsidRDefault="00007470" w:rsidP="00007470">
                <w:pPr>
                  <w:pStyle w:val="HFtxt"/>
                  <w:rPr>
                    <w:b/>
                  </w:rPr>
                </w:pPr>
                <w:r w:rsidRPr="001F498D">
                  <w:t xml:space="preserve">T: </w:t>
                </w:r>
                <w:r w:rsidRPr="001F498D">
                  <w:rPr>
                    <w:b/>
                  </w:rPr>
                  <w:t>01 4897666</w:t>
                </w:r>
              </w:p>
              <w:p w:rsidR="00007470" w:rsidRPr="001F498D" w:rsidRDefault="00007470" w:rsidP="00007470">
                <w:pPr>
                  <w:pStyle w:val="HFtxt"/>
                  <w:rPr>
                    <w:b/>
                  </w:rPr>
                </w:pPr>
                <w:r w:rsidRPr="001F498D">
                  <w:t xml:space="preserve">F: </w:t>
                </w:r>
                <w:r w:rsidRPr="001F498D">
                  <w:rPr>
                    <w:b/>
                  </w:rPr>
                  <w:t>01 4843456</w:t>
                </w:r>
              </w:p>
              <w:p w:rsidR="00007470" w:rsidRPr="001F498D" w:rsidRDefault="00007470" w:rsidP="00007470">
                <w:pPr>
                  <w:pStyle w:val="HFtxt"/>
                </w:pPr>
                <w:r w:rsidRPr="001F498D">
                  <w:t xml:space="preserve">E: </w:t>
                </w:r>
                <w:hyperlink r:id="rId3" w:history="1">
                  <w:r w:rsidRPr="001F498D">
                    <w:rPr>
                      <w:rStyle w:val="Hiperveza"/>
                      <w:color w:val="19255A"/>
                      <w:u w:val="none"/>
                    </w:rPr>
                    <w:t>ravnateljstvo@dzz-centar.hr</w:t>
                  </w:r>
                </w:hyperlink>
              </w:p>
              <w:p w:rsidR="00007470" w:rsidRPr="001F498D" w:rsidRDefault="00007470" w:rsidP="00007470">
                <w:pPr>
                  <w:pStyle w:val="HFtxt"/>
                </w:pPr>
                <w:r w:rsidRPr="001F498D">
                  <w:t>OIB: 00053084642</w:t>
                </w:r>
              </w:p>
              <w:p w:rsidR="00007470" w:rsidRPr="001F498D" w:rsidRDefault="00007470" w:rsidP="00007470">
                <w:pPr>
                  <w:pStyle w:val="HFtxt"/>
                </w:pPr>
                <w:r w:rsidRPr="001F498D">
                  <w:t>MB: 01674056</w:t>
                </w:r>
              </w:p>
              <w:p w:rsidR="00007470" w:rsidRPr="00B77607" w:rsidRDefault="00007470" w:rsidP="00007470">
                <w:pPr>
                  <w:pStyle w:val="Hsp"/>
                </w:pPr>
                <w:r w:rsidRPr="00B77607">
                  <w:t>—</w:t>
                </w:r>
              </w:p>
              <w:p w:rsidR="00007470" w:rsidRPr="00646CEF" w:rsidRDefault="00EE11FF" w:rsidP="00007470">
                <w:pPr>
                  <w:pStyle w:val="HFtxt"/>
                  <w:rPr>
                    <w:b/>
                  </w:rPr>
                </w:pPr>
                <w:hyperlink r:id="rId4" w:tooltip="www.dzz-centar.hr" w:history="1">
                  <w:r w:rsidR="00007470" w:rsidRPr="00646CEF">
                    <w:rPr>
                      <w:rStyle w:val="Hiperveza"/>
                      <w:b/>
                      <w:color w:val="19255A"/>
                      <w:u w:val="none"/>
                    </w:rPr>
                    <w:t>www.dzz-centar.hr</w:t>
                  </w:r>
                </w:hyperlink>
              </w:p>
              <w:p w:rsidR="001F498D" w:rsidRPr="005D37CB" w:rsidRDefault="001F498D" w:rsidP="005D37CB"/>
            </w:txbxContent>
          </v:textbox>
          <w10:wrap type="square" anchorx="page" anchory="page"/>
          <w10:anchorlock/>
        </v:shape>
      </w:pict>
    </w:r>
    <w:r w:rsidR="00EE11FF">
      <w:rPr>
        <w:noProof/>
      </w:rPr>
      <w:pict>
        <v:rect id="Rectangle 3" o:spid="_x0000_s4097" style="position:absolute;margin-left:0;margin-top:134.05pt;width:594.7pt;height:6.5pt;z-index:251662336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" fillcolor="#2cad6e" stroked="f" strokeweight="1pt">
          <v:fill color2="#19255a" angle="90" colors="0 #2cad6e;.5 #00ae9e;1 #19255a" focus="100%" type="gradient">
            <o:fill v:ext="view" type="gradientUnscaled"/>
          </v:fill>
          <w10:wrap anchorx="page" anchory="page"/>
          <w10:anchorlock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BD10264_"/>
      </v:shape>
    </w:pict>
  </w:numPicBullet>
  <w:abstractNum w:abstractNumId="0">
    <w:nsid w:val="318203BE"/>
    <w:multiLevelType w:val="hybridMultilevel"/>
    <w:tmpl w:val="7ECAA73E"/>
    <w:lvl w:ilvl="0" w:tplc="2EA83F3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F6011"/>
    <w:multiLevelType w:val="hybridMultilevel"/>
    <w:tmpl w:val="8FA07E8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33706"/>
    <w:rsid w:val="00007470"/>
    <w:rsid w:val="00012C63"/>
    <w:rsid w:val="00035C97"/>
    <w:rsid w:val="00085685"/>
    <w:rsid w:val="00087ED3"/>
    <w:rsid w:val="000A53CA"/>
    <w:rsid w:val="000D2489"/>
    <w:rsid w:val="001205C1"/>
    <w:rsid w:val="00121146"/>
    <w:rsid w:val="00160519"/>
    <w:rsid w:val="00176050"/>
    <w:rsid w:val="001F498D"/>
    <w:rsid w:val="00206BD1"/>
    <w:rsid w:val="00207F87"/>
    <w:rsid w:val="00223577"/>
    <w:rsid w:val="00256C52"/>
    <w:rsid w:val="00285F4F"/>
    <w:rsid w:val="002F684F"/>
    <w:rsid w:val="00307EBD"/>
    <w:rsid w:val="0035387A"/>
    <w:rsid w:val="00364ADA"/>
    <w:rsid w:val="0037392B"/>
    <w:rsid w:val="00384F9C"/>
    <w:rsid w:val="00385187"/>
    <w:rsid w:val="003C5AA2"/>
    <w:rsid w:val="003D27DB"/>
    <w:rsid w:val="003D4240"/>
    <w:rsid w:val="003D48FB"/>
    <w:rsid w:val="003E4CDE"/>
    <w:rsid w:val="003F2AC0"/>
    <w:rsid w:val="004039C0"/>
    <w:rsid w:val="00421C29"/>
    <w:rsid w:val="00432689"/>
    <w:rsid w:val="0043346A"/>
    <w:rsid w:val="004D103E"/>
    <w:rsid w:val="0052655B"/>
    <w:rsid w:val="00553A55"/>
    <w:rsid w:val="005729AE"/>
    <w:rsid w:val="00576644"/>
    <w:rsid w:val="005D37CB"/>
    <w:rsid w:val="005E26AB"/>
    <w:rsid w:val="006042E0"/>
    <w:rsid w:val="00633706"/>
    <w:rsid w:val="00646CEF"/>
    <w:rsid w:val="006C2DB6"/>
    <w:rsid w:val="006F3366"/>
    <w:rsid w:val="007024A6"/>
    <w:rsid w:val="00707968"/>
    <w:rsid w:val="007160D4"/>
    <w:rsid w:val="0073574D"/>
    <w:rsid w:val="007958DE"/>
    <w:rsid w:val="007B2755"/>
    <w:rsid w:val="007B7BFA"/>
    <w:rsid w:val="007F16D2"/>
    <w:rsid w:val="00831D70"/>
    <w:rsid w:val="00851843"/>
    <w:rsid w:val="00864AFF"/>
    <w:rsid w:val="0088273B"/>
    <w:rsid w:val="008D5C4F"/>
    <w:rsid w:val="0092242A"/>
    <w:rsid w:val="00966EC3"/>
    <w:rsid w:val="00976ECD"/>
    <w:rsid w:val="009E340A"/>
    <w:rsid w:val="00A2242D"/>
    <w:rsid w:val="00A26074"/>
    <w:rsid w:val="00A83A51"/>
    <w:rsid w:val="00A937F5"/>
    <w:rsid w:val="00AE0F62"/>
    <w:rsid w:val="00AE695B"/>
    <w:rsid w:val="00B045FB"/>
    <w:rsid w:val="00B07346"/>
    <w:rsid w:val="00B6758A"/>
    <w:rsid w:val="00B77607"/>
    <w:rsid w:val="00BE1546"/>
    <w:rsid w:val="00BE1A2C"/>
    <w:rsid w:val="00C01C0A"/>
    <w:rsid w:val="00C03C6C"/>
    <w:rsid w:val="00C15465"/>
    <w:rsid w:val="00C20C34"/>
    <w:rsid w:val="00C23221"/>
    <w:rsid w:val="00CC640C"/>
    <w:rsid w:val="00CF5E94"/>
    <w:rsid w:val="00CF754F"/>
    <w:rsid w:val="00D35781"/>
    <w:rsid w:val="00D43B51"/>
    <w:rsid w:val="00D535B8"/>
    <w:rsid w:val="00D74A30"/>
    <w:rsid w:val="00DE5248"/>
    <w:rsid w:val="00E04435"/>
    <w:rsid w:val="00E25C1A"/>
    <w:rsid w:val="00E318EE"/>
    <w:rsid w:val="00E43BFE"/>
    <w:rsid w:val="00E62455"/>
    <w:rsid w:val="00E64E24"/>
    <w:rsid w:val="00EC2A16"/>
    <w:rsid w:val="00EC2D0B"/>
    <w:rsid w:val="00ED33F7"/>
    <w:rsid w:val="00EE11FF"/>
    <w:rsid w:val="00EE1C9D"/>
    <w:rsid w:val="00F24FAA"/>
    <w:rsid w:val="00F26A2D"/>
    <w:rsid w:val="00F32EB1"/>
    <w:rsid w:val="00F66A55"/>
    <w:rsid w:val="00F808F1"/>
    <w:rsid w:val="00F95DED"/>
    <w:rsid w:val="00FB07D1"/>
    <w:rsid w:val="00FB4EB1"/>
    <w:rsid w:val="00FB7633"/>
    <w:rsid w:val="00FC3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455"/>
    <w:pPr>
      <w:spacing w:after="200" w:line="276" w:lineRule="auto"/>
    </w:pPr>
    <w:rPr>
      <w:rFonts w:eastAsiaTheme="minorEastAsia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32689"/>
    <w:pPr>
      <w:keepNext/>
      <w:keepLines/>
      <w:spacing w:before="240" w:after="0"/>
      <w:outlineLvl w:val="0"/>
    </w:pPr>
    <w:rPr>
      <w:rFonts w:eastAsiaTheme="majorEastAsia" w:cstheme="majorBidi"/>
      <w:color w:val="19255A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32689"/>
    <w:pPr>
      <w:outlineLvl w:val="1"/>
    </w:pPr>
    <w:rPr>
      <w:color w:val="19255A"/>
      <w:sz w:val="24"/>
      <w:szCs w:val="24"/>
    </w:rPr>
  </w:style>
  <w:style w:type="paragraph" w:styleId="Naslov3">
    <w:name w:val="heading 3"/>
    <w:basedOn w:val="Naslov2"/>
    <w:next w:val="Normal"/>
    <w:link w:val="Naslov3Char"/>
    <w:uiPriority w:val="9"/>
    <w:unhideWhenUsed/>
    <w:qFormat/>
    <w:rsid w:val="00432689"/>
    <w:pPr>
      <w:outlineLvl w:val="2"/>
    </w:pPr>
    <w:rPr>
      <w:b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432689"/>
    <w:pPr>
      <w:outlineLvl w:val="3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C5AA2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3C5AA2"/>
  </w:style>
  <w:style w:type="paragraph" w:styleId="Podnoje">
    <w:name w:val="footer"/>
    <w:basedOn w:val="Normal"/>
    <w:link w:val="PodnojeChar"/>
    <w:uiPriority w:val="99"/>
    <w:unhideWhenUsed/>
    <w:rsid w:val="003C5AA2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3C5AA2"/>
  </w:style>
  <w:style w:type="paragraph" w:styleId="Tekstbalonia">
    <w:name w:val="Balloon Text"/>
    <w:basedOn w:val="Normal"/>
    <w:link w:val="TekstbaloniaChar"/>
    <w:uiPriority w:val="99"/>
    <w:semiHidden/>
    <w:unhideWhenUsed/>
    <w:rsid w:val="00421C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1C29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21C29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21C29"/>
    <w:rPr>
      <w:color w:val="808080"/>
      <w:shd w:val="clear" w:color="auto" w:fill="E6E6E6"/>
    </w:rPr>
  </w:style>
  <w:style w:type="paragraph" w:customStyle="1" w:styleId="HFtxt">
    <w:name w:val="HF_txt"/>
    <w:link w:val="HFtxtChar"/>
    <w:uiPriority w:val="99"/>
    <w:qFormat/>
    <w:rsid w:val="00176050"/>
    <w:pPr>
      <w:spacing w:after="0" w:line="240" w:lineRule="auto"/>
    </w:pPr>
    <w:rPr>
      <w:rFonts w:ascii="Proxima Nova Rg" w:hAnsi="Proxima Nova Rg"/>
      <w:color w:val="19255A"/>
      <w:spacing w:val="10"/>
      <w:sz w:val="16"/>
      <w:szCs w:val="16"/>
    </w:rPr>
  </w:style>
  <w:style w:type="paragraph" w:customStyle="1" w:styleId="Hsp">
    <w:name w:val="H_sp"/>
    <w:basedOn w:val="HFtxt"/>
    <w:link w:val="HspChar"/>
    <w:uiPriority w:val="99"/>
    <w:qFormat/>
    <w:rsid w:val="00176050"/>
    <w:pPr>
      <w:spacing w:line="160" w:lineRule="exact"/>
      <w:ind w:left="-57"/>
    </w:pPr>
    <w:rPr>
      <w:b/>
      <w:color w:val="29438D"/>
      <w:sz w:val="24"/>
      <w:szCs w:val="24"/>
    </w:rPr>
  </w:style>
  <w:style w:type="character" w:customStyle="1" w:styleId="HFtxtChar">
    <w:name w:val="HF_txt Char"/>
    <w:basedOn w:val="Zadanifontodlomka"/>
    <w:link w:val="HFtxt"/>
    <w:uiPriority w:val="99"/>
    <w:rsid w:val="00432689"/>
    <w:rPr>
      <w:rFonts w:ascii="Proxima Nova Rg" w:hAnsi="Proxima Nova Rg"/>
      <w:color w:val="19255A"/>
      <w:spacing w:val="10"/>
      <w:sz w:val="16"/>
      <w:szCs w:val="16"/>
    </w:rPr>
  </w:style>
  <w:style w:type="paragraph" w:customStyle="1" w:styleId="Ftxt">
    <w:name w:val="F_txt"/>
    <w:basedOn w:val="HFtxt"/>
    <w:link w:val="FtxtChar"/>
    <w:autoRedefine/>
    <w:uiPriority w:val="99"/>
    <w:qFormat/>
    <w:rsid w:val="00384F9C"/>
    <w:pPr>
      <w:tabs>
        <w:tab w:val="left" w:pos="2848"/>
      </w:tabs>
      <w:jc w:val="center"/>
    </w:pPr>
    <w:rPr>
      <w:sz w:val="14"/>
    </w:rPr>
  </w:style>
  <w:style w:type="character" w:customStyle="1" w:styleId="HspChar">
    <w:name w:val="H_sp Char"/>
    <w:basedOn w:val="HFtxtChar"/>
    <w:link w:val="Hsp"/>
    <w:uiPriority w:val="99"/>
    <w:rsid w:val="00432689"/>
    <w:rPr>
      <w:rFonts w:ascii="Proxima Nova Rg" w:hAnsi="Proxima Nova Rg"/>
      <w:b/>
      <w:color w:val="29438D"/>
      <w:spacing w:val="1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432689"/>
    <w:rPr>
      <w:rFonts w:ascii="Proxima Nova Rg" w:eastAsiaTheme="majorEastAsia" w:hAnsi="Proxima Nova Rg" w:cstheme="majorBidi"/>
      <w:noProof/>
      <w:color w:val="19255A"/>
      <w:sz w:val="28"/>
      <w:szCs w:val="28"/>
    </w:rPr>
  </w:style>
  <w:style w:type="character" w:customStyle="1" w:styleId="FtxtChar">
    <w:name w:val="F_txt Char"/>
    <w:basedOn w:val="HFtxtChar"/>
    <w:link w:val="Ftxt"/>
    <w:uiPriority w:val="99"/>
    <w:rsid w:val="00432689"/>
    <w:rPr>
      <w:rFonts w:ascii="Proxima Nova Rg" w:hAnsi="Proxima Nova Rg"/>
      <w:color w:val="19255A"/>
      <w:spacing w:val="10"/>
      <w:sz w:val="14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432689"/>
    <w:rPr>
      <w:rFonts w:ascii="Proxima Nova Rg" w:hAnsi="Proxima Nova Rg"/>
      <w:noProof/>
      <w:color w:val="19255A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432689"/>
    <w:rPr>
      <w:rFonts w:ascii="Proxima Nova Rg" w:hAnsi="Proxima Nova Rg"/>
      <w:b/>
      <w:noProof/>
      <w:color w:val="000000" w:themeColor="tex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432689"/>
    <w:rPr>
      <w:rFonts w:ascii="Proxima Nova Rg" w:hAnsi="Proxima Nova Rg"/>
      <w:noProof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32689"/>
    <w:rPr>
      <w:color w:val="595959" w:themeColor="text1" w:themeTint="A6"/>
      <w:spacing w:val="8"/>
    </w:rPr>
  </w:style>
  <w:style w:type="character" w:customStyle="1" w:styleId="PodnaslovChar">
    <w:name w:val="Podnaslov Char"/>
    <w:basedOn w:val="Zadanifontodlomka"/>
    <w:link w:val="Podnaslov"/>
    <w:uiPriority w:val="11"/>
    <w:rsid w:val="00432689"/>
    <w:rPr>
      <w:rFonts w:ascii="Proxima Nova Rg" w:hAnsi="Proxima Nova Rg"/>
      <w:noProof/>
      <w:color w:val="595959" w:themeColor="text1" w:themeTint="A6"/>
      <w:spacing w:val="8"/>
    </w:rPr>
  </w:style>
  <w:style w:type="table" w:styleId="Reetkatablice">
    <w:name w:val="Table Grid"/>
    <w:basedOn w:val="Obinatablica"/>
    <w:uiPriority w:val="59"/>
    <w:rsid w:val="00E62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7958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nateljstvo@dzz-centar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zz-centar.hr/" TargetMode="External"/><Relationship Id="rId1" Type="http://schemas.openxmlformats.org/officeDocument/2006/relationships/hyperlink" Target="mailto:ravnateljstvo@dzz-centar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avnateljstvo@dzz-centar.hr" TargetMode="External"/><Relationship Id="rId2" Type="http://schemas.openxmlformats.org/officeDocument/2006/relationships/hyperlink" Target="https://goo.gl/maps/SyUpHQc1fJw" TargetMode="External"/><Relationship Id="rId1" Type="http://schemas.openxmlformats.org/officeDocument/2006/relationships/image" Target="media/image2.png"/><Relationship Id="rId4" Type="http://schemas.openxmlformats.org/officeDocument/2006/relationships/hyperlink" Target="file:///C:\Users\drglu\Desktop\DZZC%20vizuali\New%20folder\www.dzz-centar.h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avna%20slu&#382;ba\Desktop\VANJA\MEMO_H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5EED5-FDEF-48B2-8611-537E484D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MEMO_HR</Template>
  <TotalTime>231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 zdravlja Zagreb - Centar</Company>
  <LinksUpToDate>false</LinksUpToDate>
  <CharactersWithSpaces>1337</CharactersWithSpaces>
  <SharedDoc>false</SharedDoc>
  <HLinks>
    <vt:vector size="36" baseType="variant">
      <vt:variant>
        <vt:i4>3997764</vt:i4>
      </vt:variant>
      <vt:variant>
        <vt:i4>0</vt:i4>
      </vt:variant>
      <vt:variant>
        <vt:i4>0</vt:i4>
      </vt:variant>
      <vt:variant>
        <vt:i4>5</vt:i4>
      </vt:variant>
      <vt:variant>
        <vt:lpwstr>mailto:ravnateljstvo@dzz-centar.hr</vt:lpwstr>
      </vt:variant>
      <vt:variant>
        <vt:lpwstr/>
      </vt:variant>
      <vt:variant>
        <vt:i4>327692</vt:i4>
      </vt:variant>
      <vt:variant>
        <vt:i4>9</vt:i4>
      </vt:variant>
      <vt:variant>
        <vt:i4>0</vt:i4>
      </vt:variant>
      <vt:variant>
        <vt:i4>5</vt:i4>
      </vt:variant>
      <vt:variant>
        <vt:lpwstr>http://www.dzz-centar.hr/</vt:lpwstr>
      </vt:variant>
      <vt:variant>
        <vt:lpwstr/>
      </vt:variant>
      <vt:variant>
        <vt:i4>3997764</vt:i4>
      </vt:variant>
      <vt:variant>
        <vt:i4>6</vt:i4>
      </vt:variant>
      <vt:variant>
        <vt:i4>0</vt:i4>
      </vt:variant>
      <vt:variant>
        <vt:i4>5</vt:i4>
      </vt:variant>
      <vt:variant>
        <vt:lpwstr>mailto:ravnateljstvo@dzz-centar.hr</vt:lpwstr>
      </vt:variant>
      <vt:variant>
        <vt:lpwstr/>
      </vt:variant>
      <vt:variant>
        <vt:i4>3932207</vt:i4>
      </vt:variant>
      <vt:variant>
        <vt:i4>6</vt:i4>
      </vt:variant>
      <vt:variant>
        <vt:i4>0</vt:i4>
      </vt:variant>
      <vt:variant>
        <vt:i4>5</vt:i4>
      </vt:variant>
      <vt:variant>
        <vt:lpwstr>C:\Users\drglu\Desktop\DZZC vizuali\New folder\www.dzz-centar.hr</vt:lpwstr>
      </vt:variant>
      <vt:variant>
        <vt:lpwstr/>
      </vt:variant>
      <vt:variant>
        <vt:i4>3997764</vt:i4>
      </vt:variant>
      <vt:variant>
        <vt:i4>3</vt:i4>
      </vt:variant>
      <vt:variant>
        <vt:i4>0</vt:i4>
      </vt:variant>
      <vt:variant>
        <vt:i4>5</vt:i4>
      </vt:variant>
      <vt:variant>
        <vt:lpwstr>mailto:ravnateljstvo@dzz-centar.hr</vt:lpwstr>
      </vt:variant>
      <vt:variant>
        <vt:lpwstr/>
      </vt:variant>
      <vt:variant>
        <vt:i4>2949241</vt:i4>
      </vt:variant>
      <vt:variant>
        <vt:i4>0</vt:i4>
      </vt:variant>
      <vt:variant>
        <vt:i4>0</vt:i4>
      </vt:variant>
      <vt:variant>
        <vt:i4>5</vt:i4>
      </vt:variant>
      <vt:variant>
        <vt:lpwstr>https://goo.gl/maps/SyUpHQc1fJw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pravna služba</dc:creator>
  <cp:keywords>Dom zdravlja Zagreb - Centar</cp:keywords>
  <cp:lastModifiedBy>Maja Krajina</cp:lastModifiedBy>
  <cp:revision>7</cp:revision>
  <cp:lastPrinted>2022-02-18T12:48:00Z</cp:lastPrinted>
  <dcterms:created xsi:type="dcterms:W3CDTF">2022-02-18T08:58:00Z</dcterms:created>
  <dcterms:modified xsi:type="dcterms:W3CDTF">2022-05-12T06:03:00Z</dcterms:modified>
</cp:coreProperties>
</file>