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0D1F" w14:textId="77777777" w:rsidR="00CA1833" w:rsidRPr="00CA1833" w:rsidRDefault="00CA1833" w:rsidP="00CA1833">
      <w:pPr>
        <w:spacing w:after="0"/>
        <w:jc w:val="center"/>
        <w:rPr>
          <w:b/>
        </w:rPr>
      </w:pPr>
      <w:r w:rsidRPr="00CA1833">
        <w:rPr>
          <w:b/>
        </w:rPr>
        <w:t xml:space="preserve">ZAHTJEV </w:t>
      </w:r>
    </w:p>
    <w:p w14:paraId="38A232B5" w14:textId="77777777" w:rsidR="002A74CB" w:rsidRDefault="00CA1833" w:rsidP="00CA1833">
      <w:pPr>
        <w:spacing w:after="0"/>
        <w:jc w:val="center"/>
      </w:pPr>
      <w:r>
        <w:t>za izdavanje preslike zdravstvenog kartona/medicinske dokumentacije</w:t>
      </w:r>
    </w:p>
    <w:p w14:paraId="4180186E" w14:textId="77777777" w:rsidR="00CA1833" w:rsidRDefault="00CA1833" w:rsidP="00C34D09">
      <w:pPr>
        <w:spacing w:after="0"/>
      </w:pPr>
    </w:p>
    <w:p w14:paraId="6A360328" w14:textId="77777777" w:rsidR="00CA1833" w:rsidRDefault="00CA1833" w:rsidP="00CA1833">
      <w:pPr>
        <w:spacing w:after="0"/>
        <w:jc w:val="center"/>
      </w:pPr>
    </w:p>
    <w:p w14:paraId="35241582" w14:textId="77777777" w:rsidR="00CA1833" w:rsidRPr="00CA1833" w:rsidRDefault="00CA1833" w:rsidP="00CA1833">
      <w:pPr>
        <w:spacing w:after="0"/>
        <w:jc w:val="both"/>
        <w:rPr>
          <w:b/>
        </w:rPr>
      </w:pPr>
      <w:r w:rsidRPr="00CA1833">
        <w:rPr>
          <w:b/>
        </w:rPr>
        <w:t>Podaci o podnositelju zahtjeva</w:t>
      </w:r>
      <w:r>
        <w:rPr>
          <w:b/>
        </w:rPr>
        <w:t>:</w:t>
      </w:r>
    </w:p>
    <w:p w14:paraId="4459FF5B" w14:textId="77777777" w:rsidR="00CA1833" w:rsidRDefault="00CA1833" w:rsidP="00CA1833">
      <w:pPr>
        <w:spacing w:after="0"/>
        <w:jc w:val="both"/>
      </w:pPr>
    </w:p>
    <w:p w14:paraId="4BA62BD0" w14:textId="77777777" w:rsidR="00CA1833" w:rsidRDefault="00CA1833" w:rsidP="00CA1833">
      <w:pPr>
        <w:spacing w:after="0"/>
        <w:jc w:val="both"/>
      </w:pPr>
    </w:p>
    <w:p w14:paraId="40EB97AA" w14:textId="77777777" w:rsidR="00CA1833" w:rsidRDefault="00CA1833" w:rsidP="00CA1833">
      <w:pPr>
        <w:spacing w:after="0"/>
        <w:jc w:val="both"/>
      </w:pPr>
      <w:r>
        <w:t>Ime i prezime:  ___________________________________________________________</w:t>
      </w:r>
    </w:p>
    <w:p w14:paraId="29262B14" w14:textId="77777777" w:rsidR="00C34D09" w:rsidRDefault="00C34D09" w:rsidP="00CA1833">
      <w:pPr>
        <w:spacing w:after="0"/>
        <w:jc w:val="both"/>
      </w:pPr>
    </w:p>
    <w:p w14:paraId="384F5B55" w14:textId="77777777" w:rsidR="00C34D09" w:rsidRDefault="00C34D09" w:rsidP="00C34D09">
      <w:pPr>
        <w:spacing w:after="0"/>
        <w:jc w:val="both"/>
      </w:pPr>
      <w:r>
        <w:t>Datum i godina rođenja: _________________________________________________</w:t>
      </w:r>
    </w:p>
    <w:p w14:paraId="576FA724" w14:textId="77777777" w:rsidR="00CA1833" w:rsidRDefault="00CA1833" w:rsidP="00CA1833">
      <w:pPr>
        <w:spacing w:after="0"/>
        <w:jc w:val="both"/>
      </w:pPr>
      <w:r>
        <w:tab/>
      </w:r>
    </w:p>
    <w:p w14:paraId="716BF30E" w14:textId="77777777" w:rsidR="00CA1833" w:rsidRDefault="00CA1833" w:rsidP="00CA1833">
      <w:pPr>
        <w:spacing w:after="0"/>
        <w:jc w:val="both"/>
      </w:pPr>
      <w:r>
        <w:t>Adresa stanovanja: ______________________________________________________</w:t>
      </w:r>
    </w:p>
    <w:p w14:paraId="55585E44" w14:textId="77777777" w:rsidR="00CA1833" w:rsidRDefault="00CA1833" w:rsidP="00CA1833">
      <w:pPr>
        <w:spacing w:after="0"/>
        <w:jc w:val="both"/>
      </w:pPr>
    </w:p>
    <w:p w14:paraId="3A252C0C" w14:textId="77777777" w:rsidR="00CA1833" w:rsidRDefault="00CA1833" w:rsidP="00CA1833">
      <w:pPr>
        <w:spacing w:after="0"/>
        <w:jc w:val="both"/>
      </w:pPr>
      <w:r>
        <w:t>Broj telefona/mobitela: _________________________________________________</w:t>
      </w:r>
    </w:p>
    <w:p w14:paraId="3F179DEE" w14:textId="77777777" w:rsidR="00CA1833" w:rsidRDefault="00CA1833" w:rsidP="00CA1833">
      <w:pPr>
        <w:spacing w:after="0"/>
        <w:ind w:firstLine="708"/>
        <w:jc w:val="both"/>
      </w:pPr>
    </w:p>
    <w:p w14:paraId="08127793" w14:textId="77777777" w:rsidR="00CA1833" w:rsidRDefault="00CA1833" w:rsidP="00CA1833">
      <w:pPr>
        <w:spacing w:after="0"/>
        <w:jc w:val="both"/>
      </w:pPr>
      <w:r>
        <w:t>E-mail: ___________________________________________________________________</w:t>
      </w:r>
    </w:p>
    <w:p w14:paraId="4781FA26" w14:textId="77777777" w:rsidR="00CA1833" w:rsidRDefault="00CA1833">
      <w:pPr>
        <w:spacing w:after="0"/>
        <w:jc w:val="both"/>
      </w:pPr>
    </w:p>
    <w:p w14:paraId="60666309" w14:textId="77777777" w:rsidR="00CA1833" w:rsidRDefault="00CA1833">
      <w:pPr>
        <w:spacing w:after="0"/>
        <w:jc w:val="both"/>
      </w:pPr>
    </w:p>
    <w:p w14:paraId="52F24B4D" w14:textId="77777777" w:rsidR="00C34D09" w:rsidRDefault="00C34D09" w:rsidP="00C34D09">
      <w:pPr>
        <w:spacing w:after="0"/>
        <w:jc w:val="both"/>
        <w:rPr>
          <w:b/>
        </w:rPr>
      </w:pPr>
      <w:r w:rsidRPr="00CA1833">
        <w:rPr>
          <w:b/>
        </w:rPr>
        <w:t xml:space="preserve">Podaci o </w:t>
      </w:r>
      <w:r>
        <w:rPr>
          <w:b/>
        </w:rPr>
        <w:t>pacijentu:</w:t>
      </w:r>
    </w:p>
    <w:p w14:paraId="343FAC8E" w14:textId="77777777" w:rsidR="00C34D09" w:rsidRDefault="00C34D09" w:rsidP="00C34D09">
      <w:pPr>
        <w:spacing w:after="0"/>
        <w:jc w:val="both"/>
        <w:rPr>
          <w:bCs/>
        </w:rPr>
      </w:pPr>
      <w:r w:rsidRPr="00C34D09">
        <w:rPr>
          <w:bCs/>
          <w:sz w:val="18"/>
          <w:szCs w:val="18"/>
        </w:rPr>
        <w:t>(ukoliko se razlikuju od podnositelja</w:t>
      </w:r>
      <w:r>
        <w:rPr>
          <w:bCs/>
        </w:rPr>
        <w:t>)</w:t>
      </w:r>
    </w:p>
    <w:p w14:paraId="09CB866D" w14:textId="77777777" w:rsidR="00C34D09" w:rsidRDefault="00C34D09" w:rsidP="00C34D09">
      <w:pPr>
        <w:spacing w:after="0"/>
        <w:jc w:val="both"/>
        <w:rPr>
          <w:bCs/>
        </w:rPr>
      </w:pPr>
    </w:p>
    <w:p w14:paraId="5FF0B7F9" w14:textId="77777777" w:rsidR="00C34D09" w:rsidRDefault="00C34D09" w:rsidP="00C34D09">
      <w:pPr>
        <w:spacing w:after="0"/>
        <w:jc w:val="both"/>
      </w:pPr>
      <w:r>
        <w:t>Ime i prezime:  ___________________________________________________________</w:t>
      </w:r>
    </w:p>
    <w:p w14:paraId="30CEA406" w14:textId="77777777" w:rsidR="00C34D09" w:rsidRDefault="00C34D09" w:rsidP="00C34D09">
      <w:pPr>
        <w:spacing w:after="0"/>
        <w:jc w:val="both"/>
      </w:pPr>
      <w:r>
        <w:tab/>
      </w:r>
    </w:p>
    <w:p w14:paraId="0277487C" w14:textId="77777777" w:rsidR="006A072C" w:rsidRDefault="006A072C" w:rsidP="006A072C">
      <w:pPr>
        <w:spacing w:after="0"/>
        <w:jc w:val="both"/>
      </w:pPr>
      <w:r>
        <w:t>Datum i godina rođenja: _________________________________________________</w:t>
      </w:r>
    </w:p>
    <w:p w14:paraId="35246968" w14:textId="77777777" w:rsidR="006A072C" w:rsidRDefault="006A072C" w:rsidP="00C34D09">
      <w:pPr>
        <w:spacing w:after="0"/>
        <w:jc w:val="both"/>
      </w:pPr>
    </w:p>
    <w:p w14:paraId="50EC82A4" w14:textId="77777777" w:rsidR="00C34D09" w:rsidRDefault="00C34D09" w:rsidP="00C34D09">
      <w:pPr>
        <w:spacing w:after="0"/>
        <w:jc w:val="both"/>
      </w:pPr>
      <w:r>
        <w:t>Srodstvo: _________________________________________________________________</w:t>
      </w:r>
    </w:p>
    <w:p w14:paraId="1C5C9F7A" w14:textId="77777777" w:rsidR="00C34D09" w:rsidRDefault="00C34D09" w:rsidP="00C34D09">
      <w:pPr>
        <w:spacing w:after="0"/>
        <w:jc w:val="both"/>
      </w:pPr>
    </w:p>
    <w:p w14:paraId="285ED341" w14:textId="77777777" w:rsidR="00C34D09" w:rsidRDefault="00C34D09" w:rsidP="00C34D09">
      <w:pPr>
        <w:spacing w:after="0"/>
        <w:ind w:firstLine="708"/>
        <w:jc w:val="both"/>
      </w:pPr>
    </w:p>
    <w:p w14:paraId="58DB2679" w14:textId="77777777" w:rsidR="00015302" w:rsidRDefault="00015302">
      <w:pPr>
        <w:spacing w:after="0"/>
        <w:jc w:val="both"/>
      </w:pPr>
      <w:r>
        <w:t>Liječnik primarne zdravstvene zaštite/specijalista kod kojeg se nalazi medicinska dokumentacija je _______________________________________________________________.</w:t>
      </w:r>
    </w:p>
    <w:p w14:paraId="6A5FE332" w14:textId="77777777" w:rsidR="00015302" w:rsidRPr="00015302" w:rsidRDefault="00C34D09" w:rsidP="00015302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015302" w:rsidRPr="00015302">
        <w:rPr>
          <w:sz w:val="18"/>
          <w:szCs w:val="18"/>
        </w:rPr>
        <w:t xml:space="preserve">(ime i prezime </w:t>
      </w:r>
      <w:r w:rsidR="00015302">
        <w:rPr>
          <w:sz w:val="18"/>
          <w:szCs w:val="18"/>
        </w:rPr>
        <w:t>liječnika</w:t>
      </w:r>
      <w:r w:rsidR="00015302" w:rsidRPr="00015302">
        <w:rPr>
          <w:sz w:val="18"/>
          <w:szCs w:val="18"/>
        </w:rPr>
        <w:t>)</w:t>
      </w:r>
    </w:p>
    <w:p w14:paraId="7B9BDCF0" w14:textId="77777777" w:rsidR="00015302" w:rsidRDefault="00015302">
      <w:pPr>
        <w:spacing w:after="0"/>
        <w:jc w:val="both"/>
      </w:pPr>
    </w:p>
    <w:p w14:paraId="2577D2FC" w14:textId="77777777" w:rsidR="00015302" w:rsidRDefault="00015302">
      <w:pPr>
        <w:spacing w:after="0"/>
        <w:jc w:val="both"/>
      </w:pPr>
      <w:r>
        <w:t>Preslika zdravstvenog kartona/medicinske dokumentacije potrebna mi je u svrhu _______________________________________________________________.</w:t>
      </w:r>
    </w:p>
    <w:p w14:paraId="00E5C154" w14:textId="77777777" w:rsidR="00015302" w:rsidRPr="00015302" w:rsidRDefault="00C34D0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015302" w:rsidRPr="00015302">
        <w:rPr>
          <w:sz w:val="18"/>
          <w:szCs w:val="18"/>
        </w:rPr>
        <w:t>(osobne potrebe, sud, osiguranje…)</w:t>
      </w:r>
    </w:p>
    <w:p w14:paraId="09365457" w14:textId="77777777" w:rsidR="00CA1833" w:rsidRDefault="00CA1833">
      <w:pPr>
        <w:spacing w:after="0"/>
        <w:jc w:val="both"/>
      </w:pPr>
    </w:p>
    <w:p w14:paraId="044E3027" w14:textId="77777777" w:rsidR="00015302" w:rsidRDefault="00015302">
      <w:pPr>
        <w:spacing w:after="0"/>
        <w:jc w:val="both"/>
      </w:pPr>
      <w:r>
        <w:t>Traženu dokumentacju preuzet ću (zaokružiti):</w:t>
      </w:r>
    </w:p>
    <w:p w14:paraId="4699FD08" w14:textId="77777777" w:rsidR="00015302" w:rsidRDefault="00015302">
      <w:pPr>
        <w:spacing w:after="0"/>
        <w:jc w:val="both"/>
      </w:pPr>
      <w:r>
        <w:t>a) osobno u Pravnoj službi Doma zdravlja Zagreb – Centar</w:t>
      </w:r>
    </w:p>
    <w:p w14:paraId="1C8CE839" w14:textId="77777777" w:rsidR="00015302" w:rsidRDefault="00015302">
      <w:pPr>
        <w:spacing w:after="0"/>
        <w:jc w:val="both"/>
      </w:pPr>
      <w:r>
        <w:t>b) osobno u ordinaciji n</w:t>
      </w:r>
      <w:r w:rsidR="009F2F4D">
        <w:t>a</w:t>
      </w:r>
      <w:r>
        <w:t>vedenog doktora</w:t>
      </w:r>
    </w:p>
    <w:p w14:paraId="64B59970" w14:textId="77777777" w:rsidR="00015302" w:rsidRDefault="00015302">
      <w:pPr>
        <w:spacing w:after="0"/>
        <w:jc w:val="both"/>
      </w:pPr>
      <w:r>
        <w:t>c) molim da mi se dostavi putem poštanskog ureda</w:t>
      </w:r>
    </w:p>
    <w:p w14:paraId="25CC4983" w14:textId="77777777" w:rsidR="00015302" w:rsidRDefault="00015302">
      <w:pPr>
        <w:spacing w:after="0"/>
        <w:jc w:val="both"/>
      </w:pPr>
    </w:p>
    <w:p w14:paraId="292CE8AE" w14:textId="77777777" w:rsidR="00C34D09" w:rsidRDefault="00C34D09">
      <w:pPr>
        <w:spacing w:after="0"/>
        <w:jc w:val="both"/>
      </w:pPr>
    </w:p>
    <w:p w14:paraId="3AE716A1" w14:textId="77777777" w:rsidR="00C34D09" w:rsidRDefault="00C34D09">
      <w:pPr>
        <w:spacing w:after="0"/>
        <w:jc w:val="both"/>
      </w:pPr>
    </w:p>
    <w:p w14:paraId="4E5BF9E6" w14:textId="77777777" w:rsidR="00015302" w:rsidRDefault="00015302">
      <w:pPr>
        <w:spacing w:after="0"/>
        <w:jc w:val="both"/>
      </w:pPr>
      <w:r>
        <w:t>U Zagrebu, ______________________________</w:t>
      </w:r>
      <w:r>
        <w:tab/>
      </w:r>
      <w:r>
        <w:tab/>
        <w:t xml:space="preserve">   _____________________________________________</w:t>
      </w:r>
    </w:p>
    <w:p w14:paraId="398EDD79" w14:textId="77777777" w:rsidR="00015302" w:rsidRPr="00015302" w:rsidRDefault="00015302">
      <w:pPr>
        <w:spacing w:after="0"/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rPr>
          <w:sz w:val="18"/>
          <w:szCs w:val="18"/>
        </w:rPr>
        <w:t>(datum)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(vlastoručni potpis)</w:t>
      </w:r>
    </w:p>
    <w:sectPr w:rsidR="00015302" w:rsidRPr="00015302" w:rsidSect="00C34D09">
      <w:footerReference w:type="default" r:id="rId6"/>
      <w:headerReference w:type="first" r:id="rId7"/>
      <w:pgSz w:w="11906" w:h="16838"/>
      <w:pgMar w:top="720" w:right="720" w:bottom="720" w:left="720" w:header="226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ACB7" w14:textId="77777777" w:rsidR="00E77744" w:rsidRDefault="00E77744" w:rsidP="00176050">
      <w:r>
        <w:separator/>
      </w:r>
    </w:p>
    <w:p w14:paraId="189AC2C6" w14:textId="77777777" w:rsidR="00E77744" w:rsidRDefault="00E77744" w:rsidP="00176050"/>
  </w:endnote>
  <w:endnote w:type="continuationSeparator" w:id="0">
    <w:p w14:paraId="13A2249B" w14:textId="77777777" w:rsidR="00E77744" w:rsidRDefault="00E77744" w:rsidP="00176050">
      <w:r>
        <w:continuationSeparator/>
      </w:r>
    </w:p>
    <w:p w14:paraId="4E62F86B" w14:textId="77777777" w:rsidR="00E77744" w:rsidRDefault="00E77744" w:rsidP="00176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4704454-F0E3-41FB-9EAE-52F72A957EF0}"/>
    <w:embedBold r:id="rId2" w:fontKey="{3CFC6CDD-B579-441C-A40F-F31673D83F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Segoe UI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E02BFC2B-226A-485B-AB77-E97735A4B81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91EEED2-23A1-4022-ABDC-005F9CA9D4A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5D0D5B1C-1ED4-480D-9A09-C3EEBF287E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4538" w14:textId="7F9C025E" w:rsidR="00CF5E94" w:rsidRDefault="00332811" w:rsidP="00384F9C">
    <w:pPr>
      <w:pStyle w:val="Ftx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F12DDC" wp14:editId="5AE43397">
              <wp:simplePos x="0" y="0"/>
              <wp:positionH relativeFrom="page">
                <wp:posOffset>0</wp:posOffset>
              </wp:positionH>
              <wp:positionV relativeFrom="page">
                <wp:posOffset>9842500</wp:posOffset>
              </wp:positionV>
              <wp:extent cx="7552690" cy="82550"/>
              <wp:effectExtent l="0" t="0" r="0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2690" cy="8255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CAD6E"/>
                          </a:gs>
                          <a:gs pos="50000">
                            <a:srgbClr val="00AE9E"/>
                          </a:gs>
                          <a:gs pos="100000">
                            <a:srgbClr val="19255A"/>
                          </a:gs>
                        </a:gsLst>
                        <a:lin ang="10800000" scaled="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99411E" id="Rectangle 16" o:spid="_x0000_s1026" style="position:absolute;margin-left:0;margin-top:775pt;width:594.7pt;height:6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" fillcolor="#2cad6e" stroked="f" strokeweight="1pt">
              <v:fill color2="#19255a" angle="270" colors="0 #2cad6e;.5 #00ae9e;1 #19255a" focus="100%" type="gradient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  <w:r w:rsidR="00CF5E94" w:rsidRPr="007160D4">
      <w:t xml:space="preserve">Str. </w:t>
    </w:r>
    <w:r w:rsidR="00CF5E94" w:rsidRPr="007160D4">
      <w:fldChar w:fldCharType="begin"/>
    </w:r>
    <w:r w:rsidR="00CF5E94" w:rsidRPr="007160D4">
      <w:instrText>PAGE   \* MERGEFORMAT</w:instrText>
    </w:r>
    <w:r w:rsidR="00CF5E94" w:rsidRPr="007160D4">
      <w:fldChar w:fldCharType="separate"/>
    </w:r>
    <w:r w:rsidR="00B222E1">
      <w:rPr>
        <w:noProof/>
      </w:rPr>
      <w:t>2</w:t>
    </w:r>
    <w:r w:rsidR="00CF5E94" w:rsidRPr="007160D4">
      <w:fldChar w:fldCharType="end"/>
    </w:r>
    <w:r w:rsidR="00CF5E94" w:rsidRPr="007160D4">
      <w:t>/</w:t>
    </w:r>
    <w:fldSimple w:instr=" NUMPAGES  \* Arabic  \* MERGEFORMAT ">
      <w:r w:rsidR="00A667E9">
        <w:rPr>
          <w:noProof/>
        </w:rPr>
        <w:t>1</w:t>
      </w:r>
    </w:fldSimple>
  </w:p>
  <w:p w14:paraId="6C8D2F56" w14:textId="77777777" w:rsidR="00384F9C" w:rsidRPr="007160D4" w:rsidRDefault="00384F9C" w:rsidP="00384F9C">
    <w:pPr>
      <w:pStyle w:val="Ftxt"/>
    </w:pPr>
  </w:p>
  <w:p w14:paraId="7F5DE6B5" w14:textId="77777777" w:rsidR="00CF5E94" w:rsidRDefault="00176050" w:rsidP="00384F9C">
    <w:pPr>
      <w:pStyle w:val="Ftxt"/>
    </w:pPr>
    <w:r>
      <w:t>Dom zdravlja Zagreb –</w:t>
    </w:r>
    <w:r w:rsidR="00384F9C">
      <w:t xml:space="preserve"> Centar</w:t>
    </w:r>
    <w:r>
      <w:t xml:space="preserve"> | </w:t>
    </w:r>
    <w:r w:rsidR="00384F9C">
      <w:t>R</w:t>
    </w:r>
    <w:r w:rsidR="00384F9C" w:rsidRPr="00C20C34">
      <w:t>unja</w:t>
    </w:r>
    <w:r w:rsidR="00384F9C">
      <w:t xml:space="preserve">ninova 4, </w:t>
    </w:r>
    <w:r>
      <w:t>10 000 Zagreb</w:t>
    </w:r>
  </w:p>
  <w:p w14:paraId="5068A052" w14:textId="77777777" w:rsidR="00F808F1" w:rsidRDefault="00384F9C" w:rsidP="00384F9C">
    <w:pPr>
      <w:pStyle w:val="Ftxt"/>
    </w:pPr>
    <w:r>
      <w:t xml:space="preserve">T: 01 4897666 | F: 01 4843456 | E: </w:t>
    </w:r>
    <w:hyperlink r:id="rId1" w:history="1">
      <w:r w:rsidRPr="00384F9C">
        <w:rPr>
          <w:rStyle w:val="Hiperveza"/>
          <w:color w:val="19255A"/>
          <w:u w:val="none"/>
        </w:rPr>
        <w:t>ravnateljstvo@dzz-centar.hr</w:t>
      </w:r>
    </w:hyperlink>
    <w:r w:rsidRPr="00384F9C">
      <w:t xml:space="preserve"> </w:t>
    </w:r>
    <w:r>
      <w:t>| OIB: 00053084642 | MB: 01674056 |</w:t>
    </w:r>
    <w:r w:rsidRPr="00C20C34">
      <w:t xml:space="preserve"> </w:t>
    </w:r>
    <w:hyperlink r:id="rId2" w:history="1">
      <w:r w:rsidR="00C20C34" w:rsidRPr="00C20C34">
        <w:t>www.dzz-centar.hr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5964C" w14:textId="77777777" w:rsidR="00E77744" w:rsidRDefault="00E77744" w:rsidP="00176050">
      <w:bookmarkStart w:id="0" w:name="_Hlk529236081"/>
      <w:bookmarkEnd w:id="0"/>
      <w:r>
        <w:separator/>
      </w:r>
    </w:p>
    <w:p w14:paraId="4BD3B9A6" w14:textId="77777777" w:rsidR="00E77744" w:rsidRDefault="00E77744" w:rsidP="00176050"/>
  </w:footnote>
  <w:footnote w:type="continuationSeparator" w:id="0">
    <w:p w14:paraId="73A9B3CA" w14:textId="77777777" w:rsidR="00E77744" w:rsidRDefault="00E77744" w:rsidP="00176050">
      <w:r>
        <w:continuationSeparator/>
      </w:r>
    </w:p>
    <w:p w14:paraId="506337FB" w14:textId="77777777" w:rsidR="00E77744" w:rsidRDefault="00E77744" w:rsidP="00176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9B01" w14:textId="77777777" w:rsidR="00046978" w:rsidRDefault="00046978" w:rsidP="00176050">
    <w:pPr>
      <w:pStyle w:val="Hsp"/>
      <w:rPr>
        <w:noProof/>
      </w:rPr>
    </w:pPr>
  </w:p>
  <w:p w14:paraId="23146E60" w14:textId="0B171486" w:rsidR="001F7C95" w:rsidRDefault="00332811" w:rsidP="00176050">
    <w:pPr>
      <w:pStyle w:val="Hsp"/>
      <w:rPr>
        <w:noProof/>
      </w:rPr>
    </w:pPr>
    <w:r>
      <w:rPr>
        <w:noProof/>
      </w:rPr>
      <w:drawing>
        <wp:anchor distT="0" distB="0" distL="114300" distR="114300" simplePos="0" relativeHeight="251657216" behindDoc="0" locked="1" layoutInCell="1" allowOverlap="1" wp14:anchorId="77790897" wp14:editId="384D5DD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854200"/>
          <wp:effectExtent l="0" t="0" r="0" b="0"/>
          <wp:wrapTopAndBottom/>
          <wp:docPr id="1" name="Picture 1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logo&#10;&#10;Description generated with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DB19D6" w14:textId="77777777" w:rsidR="006230B7" w:rsidRDefault="006230B7" w:rsidP="00176050">
    <w:pPr>
      <w:pStyle w:val="Hsp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89"/>
    <w:rsid w:val="0001295C"/>
    <w:rsid w:val="00015302"/>
    <w:rsid w:val="00035C97"/>
    <w:rsid w:val="00046978"/>
    <w:rsid w:val="00080187"/>
    <w:rsid w:val="000D2489"/>
    <w:rsid w:val="001205C1"/>
    <w:rsid w:val="00163B41"/>
    <w:rsid w:val="00176050"/>
    <w:rsid w:val="001F4537"/>
    <w:rsid w:val="001F498D"/>
    <w:rsid w:val="001F7C95"/>
    <w:rsid w:val="00206E53"/>
    <w:rsid w:val="00216E02"/>
    <w:rsid w:val="00223577"/>
    <w:rsid w:val="00256C52"/>
    <w:rsid w:val="0028669E"/>
    <w:rsid w:val="00294CD2"/>
    <w:rsid w:val="002A74CB"/>
    <w:rsid w:val="00332811"/>
    <w:rsid w:val="0035395A"/>
    <w:rsid w:val="00364ADA"/>
    <w:rsid w:val="00384F9C"/>
    <w:rsid w:val="003C5AA2"/>
    <w:rsid w:val="003C6262"/>
    <w:rsid w:val="003D27DB"/>
    <w:rsid w:val="003D3883"/>
    <w:rsid w:val="00401331"/>
    <w:rsid w:val="00404567"/>
    <w:rsid w:val="00421C29"/>
    <w:rsid w:val="00432689"/>
    <w:rsid w:val="0052655B"/>
    <w:rsid w:val="00542976"/>
    <w:rsid w:val="00576644"/>
    <w:rsid w:val="005C1B71"/>
    <w:rsid w:val="005F75E0"/>
    <w:rsid w:val="00615243"/>
    <w:rsid w:val="006230B7"/>
    <w:rsid w:val="00646CEF"/>
    <w:rsid w:val="006A072C"/>
    <w:rsid w:val="006F3366"/>
    <w:rsid w:val="007113B9"/>
    <w:rsid w:val="007160D4"/>
    <w:rsid w:val="00731D0B"/>
    <w:rsid w:val="0073574D"/>
    <w:rsid w:val="00745235"/>
    <w:rsid w:val="00775062"/>
    <w:rsid w:val="0078419A"/>
    <w:rsid w:val="007A72C7"/>
    <w:rsid w:val="007B7BFA"/>
    <w:rsid w:val="007D2B42"/>
    <w:rsid w:val="007E0A97"/>
    <w:rsid w:val="00831328"/>
    <w:rsid w:val="00864AFF"/>
    <w:rsid w:val="008763B9"/>
    <w:rsid w:val="0088273B"/>
    <w:rsid w:val="00911CAB"/>
    <w:rsid w:val="0092242A"/>
    <w:rsid w:val="00966EC3"/>
    <w:rsid w:val="009D1793"/>
    <w:rsid w:val="009F2F4D"/>
    <w:rsid w:val="00A2242D"/>
    <w:rsid w:val="00A3245B"/>
    <w:rsid w:val="00A667E9"/>
    <w:rsid w:val="00A744AE"/>
    <w:rsid w:val="00AE0F62"/>
    <w:rsid w:val="00B222E1"/>
    <w:rsid w:val="00B77607"/>
    <w:rsid w:val="00B93E8F"/>
    <w:rsid w:val="00BE1546"/>
    <w:rsid w:val="00BF1B89"/>
    <w:rsid w:val="00C01C0A"/>
    <w:rsid w:val="00C03C6C"/>
    <w:rsid w:val="00C20C34"/>
    <w:rsid w:val="00C34D09"/>
    <w:rsid w:val="00C87FBB"/>
    <w:rsid w:val="00CA1833"/>
    <w:rsid w:val="00CA362E"/>
    <w:rsid w:val="00CC640C"/>
    <w:rsid w:val="00CF5E94"/>
    <w:rsid w:val="00E314DE"/>
    <w:rsid w:val="00E43BFE"/>
    <w:rsid w:val="00E77327"/>
    <w:rsid w:val="00E77744"/>
    <w:rsid w:val="00E818F8"/>
    <w:rsid w:val="00F32EB1"/>
    <w:rsid w:val="00F808F1"/>
    <w:rsid w:val="00FD0798"/>
    <w:rsid w:val="00FD1A18"/>
    <w:rsid w:val="00FE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9978FC"/>
  <w15:chartTrackingRefBased/>
  <w15:docId w15:val="{14FA9847-0924-46F8-848E-74BCFA9A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89"/>
    <w:pPr>
      <w:spacing w:after="200"/>
    </w:pPr>
    <w:rPr>
      <w:rFonts w:ascii="Proxima Nova Rg" w:hAnsi="Proxima Nova Rg"/>
      <w:noProof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32689"/>
    <w:pPr>
      <w:keepNext/>
      <w:keepLines/>
      <w:spacing w:before="240" w:after="0"/>
      <w:outlineLvl w:val="0"/>
    </w:pPr>
    <w:rPr>
      <w:rFonts w:eastAsia="Times New Roman"/>
      <w:color w:val="19255A"/>
      <w:sz w:val="28"/>
      <w:szCs w:val="28"/>
      <w:lang w:val="x-none" w:eastAsia="x-non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32689"/>
    <w:pPr>
      <w:outlineLvl w:val="1"/>
    </w:pPr>
    <w:rPr>
      <w:color w:val="19255A"/>
      <w:sz w:val="24"/>
      <w:szCs w:val="24"/>
      <w:lang w:val="x-none" w:eastAsia="x-none"/>
    </w:rPr>
  </w:style>
  <w:style w:type="paragraph" w:styleId="Naslov3">
    <w:name w:val="heading 3"/>
    <w:basedOn w:val="Naslov2"/>
    <w:next w:val="Normal"/>
    <w:link w:val="Naslov3Char"/>
    <w:uiPriority w:val="9"/>
    <w:unhideWhenUsed/>
    <w:qFormat/>
    <w:rsid w:val="00432689"/>
    <w:pPr>
      <w:outlineLvl w:val="2"/>
    </w:pPr>
    <w:rPr>
      <w:b/>
      <w:color w:val="000000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432689"/>
    <w:pPr>
      <w:outlineLvl w:val="3"/>
    </w:pPr>
    <w:rPr>
      <w:sz w:val="24"/>
      <w:szCs w:val="24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5AA2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3C5AA2"/>
  </w:style>
  <w:style w:type="paragraph" w:styleId="Podnoje">
    <w:name w:val="footer"/>
    <w:basedOn w:val="Normal"/>
    <w:link w:val="PodnojeChar"/>
    <w:uiPriority w:val="99"/>
    <w:unhideWhenUsed/>
    <w:rsid w:val="003C5AA2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3C5AA2"/>
  </w:style>
  <w:style w:type="paragraph" w:styleId="Tekstbalonia">
    <w:name w:val="Balloon Text"/>
    <w:basedOn w:val="Normal"/>
    <w:link w:val="TekstbaloniaChar"/>
    <w:uiPriority w:val="99"/>
    <w:semiHidden/>
    <w:unhideWhenUsed/>
    <w:rsid w:val="00421C29"/>
    <w:pPr>
      <w:spacing w:after="0"/>
    </w:pPr>
    <w:rPr>
      <w:rFonts w:ascii="Segoe UI" w:hAnsi="Segoe UI"/>
      <w:noProof w:val="0"/>
      <w:sz w:val="18"/>
      <w:szCs w:val="18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421C29"/>
    <w:rPr>
      <w:rFonts w:ascii="Segoe UI" w:hAnsi="Segoe UI" w:cs="Segoe UI"/>
      <w:sz w:val="18"/>
      <w:szCs w:val="18"/>
    </w:rPr>
  </w:style>
  <w:style w:type="character" w:styleId="Hiperveza">
    <w:name w:val="Hyperlink"/>
    <w:uiPriority w:val="99"/>
    <w:unhideWhenUsed/>
    <w:rsid w:val="00421C29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21C29"/>
    <w:rPr>
      <w:color w:val="808080"/>
      <w:shd w:val="clear" w:color="auto" w:fill="E6E6E6"/>
    </w:rPr>
  </w:style>
  <w:style w:type="paragraph" w:customStyle="1" w:styleId="HFtxt">
    <w:name w:val="HF_txt"/>
    <w:link w:val="HFtxtChar"/>
    <w:uiPriority w:val="99"/>
    <w:qFormat/>
    <w:rsid w:val="00176050"/>
    <w:rPr>
      <w:rFonts w:ascii="Proxima Nova Rg" w:hAnsi="Proxima Nova Rg"/>
      <w:color w:val="19255A"/>
      <w:spacing w:val="10"/>
      <w:sz w:val="16"/>
      <w:szCs w:val="16"/>
    </w:rPr>
  </w:style>
  <w:style w:type="paragraph" w:customStyle="1" w:styleId="Hsp">
    <w:name w:val="H_sp"/>
    <w:basedOn w:val="HFtxt"/>
    <w:link w:val="HspChar"/>
    <w:uiPriority w:val="99"/>
    <w:qFormat/>
    <w:rsid w:val="00176050"/>
    <w:pPr>
      <w:spacing w:line="160" w:lineRule="exact"/>
      <w:ind w:left="-57"/>
    </w:pPr>
    <w:rPr>
      <w:b/>
      <w:color w:val="29438D"/>
      <w:sz w:val="24"/>
      <w:szCs w:val="24"/>
      <w:lang w:val="x-none" w:eastAsia="x-none"/>
    </w:rPr>
  </w:style>
  <w:style w:type="character" w:customStyle="1" w:styleId="HFtxtChar">
    <w:name w:val="HF_txt Char"/>
    <w:link w:val="HFtxt"/>
    <w:uiPriority w:val="99"/>
    <w:rsid w:val="00432689"/>
    <w:rPr>
      <w:rFonts w:ascii="Proxima Nova Rg" w:hAnsi="Proxima Nova Rg"/>
      <w:color w:val="19255A"/>
      <w:spacing w:val="10"/>
      <w:sz w:val="16"/>
      <w:szCs w:val="16"/>
      <w:lang w:bidi="ar-SA"/>
    </w:rPr>
  </w:style>
  <w:style w:type="paragraph" w:customStyle="1" w:styleId="Ftxt">
    <w:name w:val="F_txt"/>
    <w:basedOn w:val="HFtxt"/>
    <w:link w:val="FtxtChar"/>
    <w:autoRedefine/>
    <w:uiPriority w:val="99"/>
    <w:qFormat/>
    <w:rsid w:val="00384F9C"/>
    <w:pPr>
      <w:tabs>
        <w:tab w:val="left" w:pos="2848"/>
      </w:tabs>
      <w:jc w:val="center"/>
    </w:pPr>
    <w:rPr>
      <w:sz w:val="14"/>
      <w:lang w:val="x-none" w:eastAsia="x-none"/>
    </w:rPr>
  </w:style>
  <w:style w:type="character" w:customStyle="1" w:styleId="HspChar">
    <w:name w:val="H_sp Char"/>
    <w:link w:val="Hsp"/>
    <w:uiPriority w:val="99"/>
    <w:rsid w:val="00432689"/>
    <w:rPr>
      <w:rFonts w:ascii="Proxima Nova Rg" w:hAnsi="Proxima Nova Rg"/>
      <w:b/>
      <w:color w:val="29438D"/>
      <w:spacing w:val="10"/>
      <w:sz w:val="24"/>
      <w:szCs w:val="24"/>
    </w:rPr>
  </w:style>
  <w:style w:type="character" w:customStyle="1" w:styleId="Naslov1Char">
    <w:name w:val="Naslov 1 Char"/>
    <w:link w:val="Naslov1"/>
    <w:uiPriority w:val="9"/>
    <w:rsid w:val="00432689"/>
    <w:rPr>
      <w:rFonts w:ascii="Proxima Nova Rg" w:eastAsia="Times New Roman" w:hAnsi="Proxima Nova Rg" w:cs="Times New Roman"/>
      <w:noProof/>
      <w:color w:val="19255A"/>
      <w:sz w:val="28"/>
      <w:szCs w:val="28"/>
    </w:rPr>
  </w:style>
  <w:style w:type="character" w:customStyle="1" w:styleId="FtxtChar">
    <w:name w:val="F_txt Char"/>
    <w:link w:val="Ftxt"/>
    <w:uiPriority w:val="99"/>
    <w:rsid w:val="00432689"/>
    <w:rPr>
      <w:rFonts w:ascii="Proxima Nova Rg" w:hAnsi="Proxima Nova Rg"/>
      <w:color w:val="19255A"/>
      <w:spacing w:val="10"/>
      <w:sz w:val="14"/>
      <w:szCs w:val="16"/>
    </w:rPr>
  </w:style>
  <w:style w:type="character" w:customStyle="1" w:styleId="Naslov2Char">
    <w:name w:val="Naslov 2 Char"/>
    <w:link w:val="Naslov2"/>
    <w:uiPriority w:val="9"/>
    <w:rsid w:val="00432689"/>
    <w:rPr>
      <w:rFonts w:ascii="Proxima Nova Rg" w:hAnsi="Proxima Nova Rg"/>
      <w:noProof/>
      <w:color w:val="19255A"/>
      <w:sz w:val="24"/>
      <w:szCs w:val="24"/>
    </w:rPr>
  </w:style>
  <w:style w:type="character" w:customStyle="1" w:styleId="Naslov3Char">
    <w:name w:val="Naslov 3 Char"/>
    <w:link w:val="Naslov3"/>
    <w:uiPriority w:val="9"/>
    <w:rsid w:val="00432689"/>
    <w:rPr>
      <w:rFonts w:ascii="Proxima Nova Rg" w:hAnsi="Proxima Nova Rg"/>
      <w:b/>
      <w:noProof/>
      <w:color w:val="000000"/>
      <w:sz w:val="24"/>
      <w:szCs w:val="24"/>
    </w:rPr>
  </w:style>
  <w:style w:type="character" w:customStyle="1" w:styleId="Naslov4Char">
    <w:name w:val="Naslov 4 Char"/>
    <w:link w:val="Naslov4"/>
    <w:uiPriority w:val="9"/>
    <w:rsid w:val="00432689"/>
    <w:rPr>
      <w:rFonts w:ascii="Proxima Nova Rg" w:hAnsi="Proxima Nova Rg"/>
      <w:noProof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2689"/>
    <w:rPr>
      <w:color w:val="595959"/>
      <w:spacing w:val="8"/>
      <w:sz w:val="20"/>
      <w:szCs w:val="20"/>
      <w:lang w:val="x-none" w:eastAsia="x-none"/>
    </w:rPr>
  </w:style>
  <w:style w:type="character" w:customStyle="1" w:styleId="PodnaslovChar">
    <w:name w:val="Podnaslov Char"/>
    <w:link w:val="Podnaslov"/>
    <w:uiPriority w:val="11"/>
    <w:rsid w:val="00432689"/>
    <w:rPr>
      <w:rFonts w:ascii="Proxima Nova Rg" w:hAnsi="Proxima Nova Rg"/>
      <w:noProof/>
      <w:color w:val="595959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zz-centar.hr/" TargetMode="External"/><Relationship Id="rId1" Type="http://schemas.openxmlformats.org/officeDocument/2006/relationships/hyperlink" Target="mailto:ravnateljstvo@dzz-centar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ca%20Sori&#263;\Desktop\MEMO_HR_STAB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MEMO_HR_STAB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1557</CharactersWithSpaces>
  <SharedDoc>false</SharedDoc>
  <HLinks>
    <vt:vector size="12" baseType="variant">
      <vt:variant>
        <vt:i4>327692</vt:i4>
      </vt:variant>
      <vt:variant>
        <vt:i4>9</vt:i4>
      </vt:variant>
      <vt:variant>
        <vt:i4>0</vt:i4>
      </vt:variant>
      <vt:variant>
        <vt:i4>5</vt:i4>
      </vt:variant>
      <vt:variant>
        <vt:lpwstr>http://www.dzz-centar.hr/</vt:lpwstr>
      </vt:variant>
      <vt:variant>
        <vt:lpwstr/>
      </vt:variant>
      <vt:variant>
        <vt:i4>3997764</vt:i4>
      </vt:variant>
      <vt:variant>
        <vt:i4>6</vt:i4>
      </vt:variant>
      <vt:variant>
        <vt:i4>0</vt:i4>
      </vt:variant>
      <vt:variant>
        <vt:i4>5</vt:i4>
      </vt:variant>
      <vt:variant>
        <vt:lpwstr>mailto:ravnateljstvo@dzz-centar.hr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Pavica Sorić</dc:creator>
  <cp:keywords>Dom zdravlja Zagreb - Centar</cp:keywords>
  <cp:lastModifiedBy>Dusko</cp:lastModifiedBy>
  <cp:revision>2</cp:revision>
  <cp:lastPrinted>2026-07-16T12:52:00Z</cp:lastPrinted>
  <dcterms:created xsi:type="dcterms:W3CDTF">2026-07-22T12:27:00Z</dcterms:created>
  <dcterms:modified xsi:type="dcterms:W3CDTF">2026-07-22T12:27:00Z</dcterms:modified>
</cp:coreProperties>
</file>